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eae059a436e74e8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8035" w:type="dxa"/>
        <w:tblInd w:w="-11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  <w:tblCaption w:val="Ärendegång och mötesdatum"/>
        <w:tblDescription w:val="Rubriker för ärendegången och mötesdatum"/>
      </w:tblPr>
      <w:tblGrid>
        <w:gridCol w:w="5245"/>
        <w:gridCol w:w="2790"/>
      </w:tblGrid>
      <w:tr w:rsidR="00622B2E" w:rsidTr="00DC78DB" w14:paraId="3BBFA72B" w14:textId="77777777">
        <w:trPr>
          <w:trHeight w:val="105"/>
          <w:tblHeader/>
        </w:trPr>
        <w:tc>
          <w:tcPr>
            <w:tcW w:w="5245" w:type="dxa"/>
          </w:tcPr>
          <w:p w:rsidRPr="009A442F" w:rsidR="00622B2E" w:rsidP="00DC78DB" w:rsidRDefault="009A442F" w14:paraId="00C13133" w14:textId="77777777">
            <w:pPr>
              <w:ind w:left="34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20"/>
                <w:sz w:val="10"/>
              </w:rPr>
              <w:t>Ä</w:t>
            </w:r>
            <w:r w:rsidRPr="009A442F">
              <w:rPr>
                <w:rFonts w:ascii="Arial" w:hAnsi="Arial" w:cs="Arial"/>
                <w:spacing w:val="20"/>
                <w:sz w:val="10"/>
              </w:rPr>
              <w:t>rendegång</w:t>
            </w:r>
          </w:p>
        </w:tc>
        <w:tc>
          <w:tcPr>
            <w:tcW w:w="2790" w:type="dxa"/>
          </w:tcPr>
          <w:p w:rsidRPr="00DC78DB" w:rsidR="00622B2E" w:rsidP="002A09F2" w:rsidRDefault="00622B2E" w14:paraId="0E89138C" w14:textId="7777777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Pr="00222D6A" w:rsidR="00622B2E" w:rsidTr="00DC78DB" w14:paraId="7BA1F4D1" w14:textId="77777777">
        <w:trPr>
          <w:trHeight w:val="209"/>
        </w:trPr>
        <w:sdt>
          <w:sdtPr>
            <w:rPr>
              <w:color w:val="000000" w:themeColor="text1"/>
            </w:rPr>
            <w:tag w:val="ToActivity.FromOthersToMe.ToBoard.Name"/>
            <w:id w:val="10002"/>
            <w:placeholder>
              <w:docPart w:val="A38F9A1076A34D29B3F4EBDFD1C1D548"/>
            </w:placeholder>
            <w:showingPlcHdr/>
            <w:dataBinding w:prefixMappings="xmlns:gbs='http://www.software-innovation.no/growBusinessDocument'" w:xpath="/gbs:GrowBusinessDocument/gbs:Lists/gbs:MultipleLines/gbs:ToActivity[@gbs:name='ArendeGangList']/gbs:ToActivity.FromOthersToMe.ToBoard.Name/gbs:value[@gbs:key='10002']" w:storeItemID="{EB686B61-0A30-4B86-9933-DB739D41F05D}"/>
            <w:text/>
          </w:sdtPr>
          <w:sdtContent>
            <w:tc>
              <w:tcPr>
                <w:tcW w:w="5245" w:type="dxa"/>
              </w:tcPr>
              <w:p w:rsidRPr="00B05B17" w:rsidR="00622B2E" w:rsidP="00DC78DB" w:rsidRDefault="00622B2E" w14:paraId="427D02A3" w14:textId="77777777">
                <w:pPr>
                  <w:ind w:left="34"/>
                  <w:rPr>
                    <w:color w:val="000000" w:themeColor="text1"/>
                    <w:lang w:val="en-US"/>
                  </w:rPr>
                </w:pPr>
                <w:r w:rsidRPr="00B05B17">
                  <w:rPr>
                    <w:rStyle w:val="Platshllartext"/>
                    <w:color w:val="000000" w:themeColor="text1"/>
                    <w:lang w:val="en-US"/>
                  </w:rPr>
                  <w:t>Click here to enter text.</w:t>
                </w:r>
              </w:p>
            </w:tc>
          </w:sdtContent>
        </w:sdt>
        <w:tc>
          <w:tcPr>
            <w:tcW w:w="2790" w:type="dxa"/>
          </w:tcPr>
          <w:p w:rsidRPr="00B05B17" w:rsidR="00622B2E" w:rsidP="00622B2E" w:rsidRDefault="00622B2E" w14:paraId="50DAF97C" w14:textId="77777777">
            <w:pPr>
              <w:rPr>
                <w:color w:val="000000" w:themeColor="text1"/>
                <w:lang w:val="en-US"/>
              </w:rPr>
            </w:pPr>
          </w:p>
        </w:tc>
      </w:tr>
      <w:tr w:rsidRPr="00222D6A" w:rsidR="00622B2E" w:rsidTr="00DC78DB" w14:paraId="7BA1F4D1" w14:textId="77777777">
        <w:trPr>
          <w:trHeight w:val="209"/>
        </w:trPr>
        <w:sdt>
          <w:sdtPr>
            <w:rPr>
              <w:color w:val="000000" w:themeColor="text1"/>
            </w:rPr>
            <w:tag w:val="ToActivity.FromOthersToMe.ToBoard.Name"/>
            <w:id w:val="100022"/>
            <w:placeholder>
              <w:docPart w:val="A38F9A1076A34D29B3F4EBDFD1C1D548"/>
            </w:placeholder>
            <w:showingPlcHdr/>
            <w:dataBinding w:prefixMappings="xmlns:gbs='http://www.software-innovation.no/growBusinessDocument'" w:xpath="/gbs:GrowBusinessDocument/gbs:Lists/gbs:MultipleLines/gbs:ToActivity[@gbs:name='ArendeGangList']/gbs:ToActivity.FromOthersToMe.ToBoard.Name/gbs:value[@gbs:key='100022']" w:storeItemID="{EB686B61-0A30-4B86-9933-DB739D41F05D}"/>
            <w:text/>
          </w:sdtPr>
          <w:sdtContent>
            <w:tc>
              <w:tcPr>
                <w:tcW w:w="5245" w:type="dxa"/>
              </w:tcPr>
              <w:p w:rsidRPr="00B05B17" w:rsidR="00622B2E" w:rsidP="00DC78DB" w:rsidRDefault="00622B2E" w14:paraId="427D02A3" w14:textId="77777777">
                <w:pPr>
                  <w:ind w:left="34"/>
                  <w:rPr>
                    <w:color w:val="000000" w:themeColor="text1"/>
                    <w:lang w:val="en-US"/>
                  </w:rPr>
                </w:pPr>
                <w:r w:rsidRPr="00B05B17">
                  <w:rPr>
                    <w:rStyle w:val="Platshllartext"/>
                    <w:color w:val="000000" w:themeColor="text1"/>
                    <w:lang w:val="en-US"/>
                  </w:rPr>
                  <w:t>Click here to enter text.</w:t>
                </w:r>
              </w:p>
            </w:tc>
          </w:sdtContent>
        </w:sdt>
        <w:tc>
          <w:tcPr>
            <w:tcW w:w="2790" w:type="dxa"/>
          </w:tcPr>
          <w:p w:rsidRPr="00B05B17" w:rsidR="00622B2E" w:rsidP="00622B2E" w:rsidRDefault="00622B2E" w14:paraId="50DAF97C" w14:textId="77777777">
            <w:pPr>
              <w:rPr>
                <w:color w:val="000000" w:themeColor="text1"/>
                <w:lang w:val="en-US"/>
              </w:rPr>
            </w:pPr>
          </w:p>
        </w:tc>
      </w:tr>
      <w:tr w:rsidRPr="00222D6A" w:rsidR="00622B2E" w:rsidTr="00DC78DB" w14:paraId="7BA1F4D1" w14:textId="77777777">
        <w:trPr>
          <w:trHeight w:val="209"/>
        </w:trPr>
        <w:sdt>
          <w:sdtPr>
            <w:rPr>
              <w:color w:val="000000" w:themeColor="text1"/>
            </w:rPr>
            <w:tag w:val="ToActivity.FromOthersToMe.ToBoard.Name"/>
            <w:id w:val="100023"/>
            <w:placeholder>
              <w:docPart w:val="A38F9A1076A34D29B3F4EBDFD1C1D548"/>
            </w:placeholder>
            <w:showingPlcHdr/>
            <w:dataBinding w:prefixMappings="xmlns:gbs='http://www.software-innovation.no/growBusinessDocument'" w:xpath="/gbs:GrowBusinessDocument/gbs:Lists/gbs:MultipleLines/gbs:ToActivity[@gbs:name='ArendeGangList']/gbs:ToActivity.FromOthersToMe.ToBoard.Name/gbs:value[@gbs:key='100023']" w:storeItemID="{EB686B61-0A30-4B86-9933-DB739D41F05D}"/>
            <w:text/>
          </w:sdtPr>
          <w:sdtContent>
            <w:tc>
              <w:tcPr>
                <w:tcW w:w="5245" w:type="dxa"/>
              </w:tcPr>
              <w:p w:rsidRPr="00B05B17" w:rsidR="00622B2E" w:rsidP="00DC78DB" w:rsidRDefault="00622B2E" w14:paraId="427D02A3" w14:textId="77777777">
                <w:pPr>
                  <w:ind w:left="34"/>
                  <w:rPr>
                    <w:color w:val="000000" w:themeColor="text1"/>
                    <w:lang w:val="en-US"/>
                  </w:rPr>
                </w:pPr>
                <w:r w:rsidRPr="00B05B17">
                  <w:rPr>
                    <w:rStyle w:val="Platshllartext"/>
                    <w:color w:val="000000" w:themeColor="text1"/>
                    <w:lang w:val="en-US"/>
                  </w:rPr>
                  <w:t>Click here to enter text.</w:t>
                </w:r>
              </w:p>
            </w:tc>
          </w:sdtContent>
        </w:sdt>
        <w:tc>
          <w:tcPr>
            <w:tcW w:w="2790" w:type="dxa"/>
          </w:tcPr>
          <w:p w:rsidRPr="00B05B17" w:rsidR="00622B2E" w:rsidP="00622B2E" w:rsidRDefault="00622B2E" w14:paraId="50DAF97C" w14:textId="77777777">
            <w:pPr>
              <w:rPr>
                <w:color w:val="000000" w:themeColor="text1"/>
                <w:lang w:val="en-US"/>
              </w:rPr>
            </w:pPr>
          </w:p>
        </w:tc>
      </w:tr>
    </w:tbl>
    <w:p w:rsidRPr="00114AA3" w:rsidR="00622B2E" w:rsidP="004D0117" w:rsidRDefault="00622B2E" w14:paraId="0F39EFEA" w14:textId="77777777">
      <w:pPr>
        <w:pStyle w:val="Rubrik1"/>
        <w:jc w:val="center"/>
        <w:rPr>
          <w:lang w:val="en-US"/>
        </w:rPr>
      </w:pPr>
    </w:p>
    <w:sdt>
      <w:sdtPr>
        <w:tag w:val="Title"/>
        <w:id w:val="10007"/>
        <w:placeholder>
          <w:docPart w:val="C558D2B6AA314E19B7823D60C7D11405"/>
        </w:placeholder>
        <w:showingPlcHdr/>
        <w:dataBinding w:prefixMappings="xmlns:gbs='http://www.software-innovation.no/growBusinessDocument'" w:xpath="/gbs:GrowBusinessDocument/gbs:Title[@gbs:key='10007']" w:storeItemID="{EB686B61-0A30-4B86-9933-DB739D41F05D}"/>
        <w:text/>
      </w:sdtPr>
      <w:sdtContent>
        <w:p w:rsidRPr="00114AA3" w:rsidR="00EA11E4" w:rsidP="00143BF6" w:rsidRDefault="004E5B8A" w14:paraId="3CB58C65" w14:textId="77777777">
          <w:pPr>
            <w:pStyle w:val="Rubrik1"/>
            <w:rPr>
              <w:lang w:val="en-US"/>
            </w:rPr>
          </w:pPr>
          <w:r w:rsidRPr="00114AA3">
            <w:rPr>
              <w:rStyle w:val="Platshllartext"/>
              <w:color w:val="auto"/>
              <w:lang w:val="en-US"/>
            </w:rPr>
            <w:t>Click here to enter text.</w:t>
          </w:r>
        </w:p>
      </w:sdtContent>
    </w:sdt>
    <w:sdt>
      <w:sdtPr>
        <w:rPr>
          <w:rFonts w:ascii="Times New Roman" w:hAnsi="Times New Roman"/>
          <w:b w:val="0"/>
          <w:bCs/>
          <w:iCs/>
          <w:color w:val="808080"/>
          <w:szCs w:val="24"/>
        </w:rPr>
        <w:tag w:val="P360_tjut_forslag"/>
        <w:id w:val="148715780"/>
        <w:placeholder>
          <w:docPart w:val="C586A6B36DDA4C83BF22F64145B0CC23"/>
        </w:placeholder>
      </w:sdtPr>
      <w:sdtEndPr>
        <w:rPr>
          <w:bCs w:val="0"/>
          <w:iCs w:val="0"/>
          <w:color w:val="auto"/>
          <w:szCs w:val="20"/>
        </w:rPr>
      </w:sdtEndPr>
      <w:sdtContent>
        <w:p w:rsidR="006C2A30" w:rsidP="00143BF6" w:rsidRDefault="006C2A30" w14:paraId="1BD7D4DD" w14:textId="77777777">
          <w:pPr>
            <w:pStyle w:val="Rubrik2"/>
          </w:pPr>
          <w:r w:rsidRPr="00EA11E4">
            <w:t>Förslag till beslut</w:t>
          </w:r>
        </w:p>
        <w:p w:rsidR="00AE2383" w:rsidP="00143BF6" w:rsidRDefault="00000000" w14:paraId="420DD16A" w14:textId="77777777"/>
      </w:sdtContent>
    </w:sdt>
    <w:sdt>
      <w:sdtPr>
        <w:rPr>
          <w:rFonts w:ascii="Times New Roman" w:hAnsi="Times New Roman"/>
          <w:b w:val="0"/>
          <w:bCs/>
          <w:iCs/>
          <w:szCs w:val="24"/>
        </w:rPr>
        <w:tag w:val="P360_tjut_sammanfattning"/>
        <w:id w:val="148715792"/>
        <w:placeholder>
          <w:docPart w:val="39DE515A07534D42801F45489C84378A"/>
        </w:placeholder>
      </w:sdtPr>
      <w:sdtEndPr>
        <w:rPr>
          <w:bCs w:val="0"/>
          <w:iCs w:val="0"/>
          <w:szCs w:val="20"/>
        </w:rPr>
      </w:sdtEndPr>
      <w:sdtContent>
        <w:p w:rsidRPr="004E6ABF" w:rsidR="00EF0550" w:rsidP="00EF0550" w:rsidRDefault="00EF0550" w14:paraId="240FC30E" w14:textId="77777777">
          <w:pPr>
            <w:pStyle w:val="Rubrik2"/>
          </w:pPr>
          <w:r w:rsidRPr="004E6ABF">
            <w:t>Ärendets beredning</w:t>
          </w:r>
        </w:p>
        <w:p w:rsidRPr="00EF0550" w:rsidR="00EF0550" w:rsidP="00EF0550" w:rsidRDefault="00EF0550" w14:paraId="3168FF1D" w14:textId="38F267A7">
          <w:r w:rsidRPr="004E6ABF">
            <w:t>(Beskrivning av hur ärendet har beretts</w:t>
          </w:r>
          <w:r>
            <w:t xml:space="preserve">, om andra nämnder har berett ärendet och om det finns tidigare beslut i ärendet som påverkar beslutet. Denna del </w:t>
          </w:r>
          <w:r w:rsidRPr="004E6ABF">
            <w:t>följer med till protokollet)</w:t>
          </w:r>
        </w:p>
        <w:p w:rsidR="006C2A30" w:rsidP="00143BF6" w:rsidRDefault="00706DA3" w14:paraId="2727B304" w14:textId="348A1C35">
          <w:pPr>
            <w:pStyle w:val="Rubrik2"/>
          </w:pPr>
          <w:r>
            <w:t>Ärende</w:t>
          </w:r>
          <w:r w:rsidR="00F3399D">
            <w:t>t</w:t>
          </w:r>
        </w:p>
        <w:p w:rsidR="00AE2383" w:rsidP="00143BF6" w:rsidRDefault="00EF0550" w14:paraId="03E194A7" w14:textId="62DC9A9E">
          <w:r>
            <w:t>(Sammanfattning</w:t>
          </w:r>
          <w:r w:rsidRPr="00E53E62">
            <w:t xml:space="preserve"> av ärendet</w:t>
          </w:r>
          <w:r>
            <w:t xml:space="preserve"> och</w:t>
          </w:r>
          <w:r w:rsidRPr="00E53E62">
            <w:t xml:space="preserve"> bakgrund</w:t>
          </w:r>
          <w:r>
            <w:t>. Denna del följer med till protokollet.)</w:t>
          </w:r>
        </w:p>
      </w:sdtContent>
    </w:sdt>
    <w:sdt>
      <w:sdtPr>
        <w:rPr>
          <w:rFonts w:ascii="Times New Roman" w:hAnsi="Times New Roman"/>
          <w:b w:val="0"/>
          <w:bCs/>
          <w:iCs/>
          <w:szCs w:val="24"/>
        </w:rPr>
        <w:tag w:val="P360_tjut_sammanfattning2"/>
        <w:id w:val="148715774"/>
        <w:placeholder>
          <w:docPart w:val="160E0A9F1D154C1E8CA934173C14A8FC"/>
        </w:placeholder>
      </w:sdtPr>
      <w:sdtEndPr>
        <w:rPr>
          <w:bCs w:val="0"/>
          <w:iCs w:val="0"/>
          <w:szCs w:val="20"/>
        </w:rPr>
      </w:sdtEndPr>
      <w:sdtContent>
        <w:p w:rsidR="001E14B7" w:rsidP="00143BF6" w:rsidRDefault="00F3399D" w14:paraId="00107C80" w14:textId="77777777">
          <w:pPr>
            <w:pStyle w:val="Rubrik2"/>
          </w:pPr>
          <w:r>
            <w:t>Ärende</w:t>
          </w:r>
          <w:r w:rsidR="00706DA3">
            <w:t>fördjupning</w:t>
          </w:r>
        </w:p>
        <w:p w:rsidRPr="00E53E62" w:rsidR="00BC001C" w:rsidP="00143BF6" w:rsidRDefault="00EF0550" w14:paraId="1384E5F6" w14:textId="4F7916B3">
          <w:r>
            <w:t>(Fördjupning används</w:t>
          </w:r>
          <w:r w:rsidRPr="00E53E62">
            <w:t xml:space="preserve"> om innehållet under ru</w:t>
          </w:r>
          <w:r>
            <w:t>briken Ärendet överskrider en sida. Övriga konsekvenser av beslutet, utöver ekonomiska, kan förtydligas under rubriken. Denna del följer inte med till protokollet.)</w:t>
          </w:r>
        </w:p>
      </w:sdtContent>
    </w:sdt>
    <w:sdt>
      <w:sdtPr>
        <w:rPr>
          <w:rFonts w:ascii="Times New Roman" w:hAnsi="Times New Roman"/>
          <w:b w:val="0"/>
          <w:bCs/>
          <w:iCs/>
          <w:szCs w:val="24"/>
        </w:rPr>
        <w:tag w:val="P360_tjut_konsekvenser"/>
        <w:id w:val="1177733086"/>
        <w:placeholder>
          <w:docPart w:val="9546B1EAEF674823BA79BD65587D407D"/>
        </w:placeholder>
      </w:sdtPr>
      <w:sdtEndPr>
        <w:rPr>
          <w:bCs w:val="0"/>
          <w:iCs w:val="0"/>
          <w:szCs w:val="20"/>
        </w:rPr>
      </w:sdtEndPr>
      <w:sdtContent>
        <w:p w:rsidR="00706DA3" w:rsidP="00143BF6" w:rsidRDefault="00EF0550" w14:paraId="6C76CF54" w14:textId="22AB5065">
          <w:pPr>
            <w:pStyle w:val="Rubrik2"/>
          </w:pPr>
          <w:r>
            <w:t>Ekonomiska k</w:t>
          </w:r>
          <w:r w:rsidR="00706DA3">
            <w:t>onsekvenser</w:t>
          </w:r>
        </w:p>
        <w:p w:rsidRPr="00706DA3" w:rsidR="00AE2383" w:rsidP="00143BF6" w:rsidRDefault="00EF0550" w14:paraId="24FCC385" w14:textId="4A610919">
          <w:r w:rsidRPr="00EF0550">
            <w:t>(Beskrivning av var de medel som finansierar förslaget föreslås komma från samt ekonomiska konsekvenser av beslutet. Denna del är obligatorisk men följer inte med till protokollet.)</w:t>
          </w:r>
        </w:p>
      </w:sdtContent>
    </w:sdt>
    <w:sdt>
      <w:sdtPr>
        <w:rPr>
          <w:rFonts w:ascii="Times New Roman" w:hAnsi="Times New Roman"/>
          <w:b w:val="0"/>
          <w:bCs/>
          <w:iCs/>
          <w:szCs w:val="24"/>
        </w:rPr>
        <w:tag w:val="P360_tjut_beslutsunderlag"/>
        <w:id w:val="148715740"/>
        <w:placeholder>
          <w:docPart w:val="6EA3238AE08347829F9DB1FED7665B6B"/>
        </w:placeholder>
      </w:sdtPr>
      <w:sdtEndPr>
        <w:rPr>
          <w:bCs w:val="0"/>
          <w:iCs w:val="0"/>
          <w:szCs w:val="20"/>
        </w:rPr>
      </w:sdtEndPr>
      <w:sdtContent>
        <w:p w:rsidR="006C2EBD" w:rsidP="00143BF6" w:rsidRDefault="006C2EBD" w14:paraId="0FE58C47" w14:textId="77777777">
          <w:pPr>
            <w:pStyle w:val="Rubrik2"/>
          </w:pPr>
          <w:r>
            <w:t>Beslutsunderlag</w:t>
          </w:r>
        </w:p>
        <w:p w:rsidR="00AE2383" w:rsidP="00143BF6" w:rsidRDefault="00EF0550" w14:paraId="744333CA" w14:textId="6C7BB551">
          <w:r w:rsidRPr="00EF0550">
            <w:t>(Kom ihåg att dokument som ingår som beslutsunderlag ska läggas in i dokumentkortet för tjänsteutlåtandet.)</w:t>
          </w:r>
        </w:p>
      </w:sdtContent>
    </w:sdt>
    <w:sdt>
      <w:sdtPr>
        <w:rPr>
          <w:rFonts w:ascii="Times New Roman" w:hAnsi="Times New Roman"/>
          <w:b w:val="0"/>
          <w:bCs/>
          <w:iCs/>
          <w:szCs w:val="24"/>
        </w:rPr>
        <w:tag w:val="P360_tjut_expedierastill"/>
        <w:id w:val="1177733090"/>
        <w:placeholder>
          <w:docPart w:val="806DBE1BBA2F46E3B90C8D954B3A38CC"/>
        </w:placeholder>
      </w:sdtPr>
      <w:sdtEndPr>
        <w:rPr>
          <w:bCs w:val="0"/>
          <w:iCs w:val="0"/>
          <w:szCs w:val="20"/>
        </w:rPr>
      </w:sdtEndPr>
      <w:sdtContent>
        <w:p w:rsidR="00E53E62" w:rsidP="00143BF6" w:rsidRDefault="006C2EBD" w14:paraId="5126CED5" w14:textId="77777777">
          <w:pPr>
            <w:pStyle w:val="Rubrik2"/>
          </w:pPr>
          <w:r>
            <w:t>Beslutet expedieras till</w:t>
          </w:r>
        </w:p>
        <w:p w:rsidRPr="00E53E62" w:rsidR="006C2EBD" w:rsidP="00143BF6" w:rsidRDefault="00EF0550" w14:paraId="58D9A45C" w14:textId="753D8CF4">
          <w:r>
            <w:t>(Överväg vilka som berörs av beslutet. Namn och titel alternativt namn på organisation bör framgå.)</w:t>
          </w:r>
        </w:p>
      </w:sdtContent>
    </w:sdt>
    <w:p w:rsidR="004E08A9" w:rsidP="00143BF6" w:rsidRDefault="004E08A9" w14:paraId="3083353D" w14:textId="77777777"/>
    <w:sectPr w:rsidR="004E08A9" w:rsidSect="00DC78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1440" w:bottom="1440" w:left="2694" w:header="567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25800" w14:textId="77777777" w:rsidR="00B148C8" w:rsidRDefault="00B148C8">
      <w:r>
        <w:separator/>
      </w:r>
    </w:p>
  </w:endnote>
  <w:endnote w:type="continuationSeparator" w:id="0">
    <w:p w14:paraId="3A11774C" w14:textId="77777777" w:rsidR="00B148C8" w:rsidRDefault="00B1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0348"/>
    </w:tblGrid>
    <w:tr w:rsidRPr="0061646E" w:rsidR="006C2EBD" w14:paraId="31CCE5D0" w14:textId="77777777">
      <w:tc>
        <w:tcPr>
          <w:tcW w:w="10348" w:type="dxa"/>
        </w:tcPr>
        <w:p w:rsidRPr="00451E65" w:rsidR="006C2EBD" w:rsidP="00DC78DB" w:rsidRDefault="006C2EBD" w14:paraId="25038369" w14:textId="77777777">
          <w:pPr>
            <w:pStyle w:val="Sidfot"/>
            <w:spacing w:line="240" w:lineRule="exact"/>
            <w:ind w:left="567" w:right="5387"/>
            <w:rPr>
              <w:i/>
              <w:lang w:val="nb-NO"/>
            </w:rPr>
          </w:pPr>
          <w:r w:rsidRPr="00451E65">
            <w:rPr>
              <w:sz w:val="20"/>
              <w:lang w:val="nb-NO"/>
            </w:rPr>
            <w:t xml:space="preserve"> </w:t>
          </w:r>
          <w:r w:rsidRPr="00451E65">
            <w:rPr>
              <w:i/>
              <w:sz w:val="15"/>
              <w:lang w:val="nb-NO"/>
            </w:rPr>
            <w:t xml:space="preserve">  </w:t>
          </w:r>
        </w:p>
        <w:p w:rsidRPr="00451E65" w:rsidR="006C2EBD" w:rsidP="00DC78DB" w:rsidRDefault="006C2EBD" w14:paraId="12D52498" w14:textId="77777777">
          <w:pPr>
            <w:pStyle w:val="Sidfot"/>
            <w:pBdr>
              <w:top w:val="single" w:color="auto" w:sz="6" w:space="2"/>
            </w:pBdr>
            <w:spacing w:before="40"/>
            <w:ind w:left="567" w:right="6095"/>
            <w:rPr>
              <w:sz w:val="15"/>
              <w:lang w:val="nb-NO"/>
            </w:rPr>
          </w:pPr>
          <w:r w:rsidRPr="00451E65">
            <w:rPr>
              <w:sz w:val="15"/>
              <w:lang w:val="nb-NO"/>
            </w:rPr>
            <w:t xml:space="preserve">   </w:t>
          </w:r>
          <w:r w:rsidRPr="00451E65">
            <w:rPr>
              <w:b/>
              <w:sz w:val="15"/>
              <w:lang w:val="nb-NO"/>
            </w:rPr>
            <w:t>·</w:t>
          </w:r>
          <w:r w:rsidRPr="00451E65">
            <w:rPr>
              <w:sz w:val="15"/>
              <w:lang w:val="nb-NO"/>
            </w:rPr>
            <w:t xml:space="preserve"> </w:t>
          </w:r>
          <w:r w:rsidRPr="00451E65">
            <w:rPr>
              <w:i/>
              <w:sz w:val="15"/>
              <w:lang w:val="nb-NO"/>
            </w:rPr>
            <w:t>besök</w:t>
          </w:r>
          <w:r w:rsidRPr="00451E65">
            <w:rPr>
              <w:sz w:val="15"/>
              <w:lang w:val="nb-NO"/>
            </w:rPr>
            <w:t xml:space="preserve">  </w:t>
          </w:r>
        </w:p>
        <w:p w:rsidRPr="00451E65" w:rsidR="006C2EBD" w:rsidP="00DC78DB" w:rsidRDefault="006C2EBD" w14:paraId="15E99FB5" w14:textId="77777777">
          <w:pPr>
            <w:pStyle w:val="Sidfot"/>
            <w:ind w:left="567"/>
            <w:rPr>
              <w:sz w:val="15"/>
              <w:lang w:val="nb-NO"/>
            </w:rPr>
          </w:pPr>
          <w:r w:rsidRPr="00451E65">
            <w:rPr>
              <w:i/>
              <w:sz w:val="15"/>
              <w:lang w:val="nb-NO"/>
            </w:rPr>
            <w:t>tel</w:t>
          </w:r>
          <w:r w:rsidRPr="00451E65">
            <w:rPr>
              <w:sz w:val="15"/>
              <w:lang w:val="nb-NO"/>
            </w:rPr>
            <w:t xml:space="preserve">   </w:t>
          </w:r>
          <w:r w:rsidRPr="00451E65">
            <w:rPr>
              <w:b/>
              <w:sz w:val="15"/>
              <w:lang w:val="nb-NO"/>
            </w:rPr>
            <w:t>·</w:t>
          </w:r>
          <w:r w:rsidRPr="00451E65">
            <w:rPr>
              <w:sz w:val="15"/>
              <w:lang w:val="nb-NO"/>
            </w:rPr>
            <w:t xml:space="preserve"> </w:t>
          </w:r>
          <w:r w:rsidRPr="00451E65">
            <w:rPr>
              <w:i/>
              <w:sz w:val="15"/>
              <w:lang w:val="nb-NO"/>
            </w:rPr>
            <w:t>fax</w:t>
          </w:r>
          <w:r w:rsidRPr="00451E65">
            <w:rPr>
              <w:sz w:val="15"/>
              <w:lang w:val="nb-NO"/>
            </w:rPr>
            <w:t xml:space="preserve">   </w:t>
          </w:r>
          <w:r w:rsidRPr="00451E65">
            <w:rPr>
              <w:b/>
              <w:sz w:val="15"/>
              <w:lang w:val="nb-NO"/>
            </w:rPr>
            <w:t>·</w:t>
          </w:r>
          <w:r w:rsidRPr="00451E65">
            <w:rPr>
              <w:sz w:val="15"/>
              <w:lang w:val="nb-NO"/>
            </w:rPr>
            <w:t xml:space="preserve"> </w:t>
          </w:r>
          <w:r w:rsidRPr="00451E65">
            <w:rPr>
              <w:i/>
              <w:sz w:val="15"/>
              <w:lang w:val="nb-NO"/>
            </w:rPr>
            <w:t>e-mail</w:t>
          </w:r>
          <w:r w:rsidRPr="00451E65">
            <w:rPr>
              <w:sz w:val="15"/>
              <w:lang w:val="nb-NO"/>
            </w:rPr>
            <w:t xml:space="preserve">  </w:t>
          </w:r>
        </w:p>
        <w:p w:rsidRPr="00451E65" w:rsidR="006C2EBD" w:rsidP="00DC78DB" w:rsidRDefault="006C2EBD" w14:paraId="3EA096FB" w14:textId="77777777">
          <w:pPr>
            <w:pStyle w:val="Sidfot"/>
            <w:tabs>
              <w:tab w:val="right" w:pos="10206"/>
            </w:tabs>
            <w:spacing w:before="60"/>
            <w:ind w:left="567"/>
            <w:rPr>
              <w:sz w:val="20"/>
              <w:lang w:val="nb-NO"/>
            </w:rPr>
          </w:pPr>
          <w:r w:rsidRPr="00451E65">
            <w:rPr>
              <w:lang w:val="nb-NO"/>
            </w:rPr>
            <w:t xml:space="preserve">ORG NR 232100-0032 </w:t>
          </w:r>
          <w:r w:rsidRPr="00451E65">
            <w:rPr>
              <w:b/>
              <w:lang w:val="nb-NO"/>
            </w:rPr>
            <w:t>·</w:t>
          </w:r>
          <w:r w:rsidRPr="00451E65">
            <w:rPr>
              <w:lang w:val="nb-NO"/>
            </w:rPr>
            <w:t xml:space="preserve"> </w:t>
          </w:r>
          <w:fldSimple w:instr=" FILENAME \* LOWER\P \* MERGEFORMAT ">
            <w:r w:rsidRPr="008039A3" w:rsidR="008039A3">
              <w:rPr>
                <w:noProof/>
                <w:lang w:val="nb-NO"/>
              </w:rPr>
              <w:t>dokument1</w:t>
            </w:r>
          </w:fldSimple>
          <w:r w:rsidRPr="00451E65">
            <w:rPr>
              <w:lang w:val="nb-NO"/>
            </w:rPr>
            <w:t xml:space="preserve"> · Utskriftsdatum: </w:t>
          </w:r>
          <w:r w:rsidR="00BC001C">
            <w:fldChar w:fldCharType="begin"/>
          </w:r>
          <w:r w:rsidR="00BC001C">
            <w:instrText xml:space="preserve"> PRINTDATE \@ "yyyy-MM-dd HH:mm" \* MERGEFORMAT </w:instrText>
          </w:r>
          <w:r w:rsidR="00BC001C">
            <w:fldChar w:fldCharType="separate"/>
          </w:r>
          <w:r w:rsidR="008039A3">
            <w:rPr>
              <w:noProof/>
            </w:rPr>
            <w:t>2009-12-07 08:26</w:t>
          </w:r>
          <w:r w:rsidR="00BC001C">
            <w:rPr>
              <w:noProof/>
            </w:rPr>
            <w:fldChar w:fldCharType="end"/>
          </w:r>
          <w:r w:rsidRPr="00451E65">
            <w:rPr>
              <w:lang w:val="nb-NO"/>
            </w:rPr>
            <w:tab/>
          </w:r>
          <w:r w:rsidRPr="00451E65">
            <w:rPr>
              <w:sz w:val="16"/>
              <w:lang w:val="nb-NO"/>
            </w:rPr>
            <w:t xml:space="preserve">SID </w:t>
          </w:r>
          <w:r w:rsidR="00C510FA">
            <w:rPr>
              <w:sz w:val="16"/>
            </w:rPr>
            <w:fldChar w:fldCharType="begin"/>
          </w:r>
          <w:r w:rsidRPr="00451E65">
            <w:rPr>
              <w:sz w:val="16"/>
              <w:lang w:val="nb-NO"/>
            </w:rPr>
            <w:instrText xml:space="preserve"> PAGE </w:instrText>
          </w:r>
          <w:r w:rsidR="00C510FA">
            <w:rPr>
              <w:sz w:val="16"/>
            </w:rPr>
            <w:fldChar w:fldCharType="separate"/>
          </w:r>
          <w:r w:rsidRPr="00451E65">
            <w:rPr>
              <w:noProof/>
              <w:sz w:val="16"/>
              <w:lang w:val="nb-NO"/>
            </w:rPr>
            <w:t>2</w:t>
          </w:r>
          <w:r w:rsidR="00C510FA">
            <w:rPr>
              <w:sz w:val="16"/>
            </w:rPr>
            <w:fldChar w:fldCharType="end"/>
          </w:r>
          <w:r w:rsidRPr="00451E65">
            <w:rPr>
              <w:sz w:val="16"/>
              <w:lang w:val="nb-NO"/>
            </w:rPr>
            <w:t>(</w:t>
          </w:r>
          <w:fldSimple w:instr=" NUMPAGES  \* MERGEFORMAT ">
            <w:r w:rsidRPr="008039A3" w:rsidR="008039A3">
              <w:rPr>
                <w:noProof/>
                <w:sz w:val="16"/>
                <w:lang w:val="nb-NO"/>
              </w:rPr>
              <w:t>1</w:t>
            </w:r>
          </w:fldSimple>
          <w:r w:rsidRPr="00451E65">
            <w:rPr>
              <w:sz w:val="16"/>
              <w:lang w:val="nb-NO"/>
            </w:rPr>
            <w:t>)</w:t>
          </w:r>
        </w:p>
      </w:tc>
    </w:tr>
  </w:tbl>
  <w:p w:rsidRPr="00451E65" w:rsidR="006C2EBD" w:rsidP="00DC78DB" w:rsidRDefault="006C2EBD" w14:paraId="1C99331B" w14:textId="77777777">
    <w:pPr>
      <w:pStyle w:val="Sidfot"/>
      <w:ind w:left="567"/>
      <w:rPr>
        <w:lang w:val="nb-NO"/>
      </w:rPr>
    </w:pPr>
  </w:p>
  <w:p w:rsidRPr="00451E65" w:rsidR="006C2EBD" w:rsidP="00DC78DB" w:rsidRDefault="006C2EBD" w14:paraId="3C4A64C8" w14:textId="77777777">
    <w:pPr>
      <w:ind w:left="567"/>
      <w:rPr>
        <w:lang w:val="nb-NO"/>
      </w:rPr>
    </w:pPr>
  </w:p>
  <w:p w:rsidR="004E0204" w:rsidP="00DC78DB" w:rsidRDefault="004E0204" w14:paraId="0D091B8F" w14:textId="77777777">
    <w:pPr>
      <w:ind w:left="567"/>
    </w:pPr>
  </w:p>
  <w:p w:rsidR="004E0204" w:rsidP="00DC78DB" w:rsidRDefault="004E0204" w14:paraId="3172FAB1" w14:textId="77777777">
    <w:pPr>
      <w:ind w:left="567"/>
    </w:pPr>
  </w:p>
  <w:p w:rsidR="004E0204" w:rsidP="00DC78DB" w:rsidRDefault="004E0204" w14:paraId="2308258E" w14:textId="77777777">
    <w:pPr>
      <w:ind w:left="56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9782" w:type="dxa"/>
      <w:tblInd w:w="-1452" w:type="dxa"/>
      <w:tblBorders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3261"/>
      <w:gridCol w:w="3686"/>
      <w:gridCol w:w="2835"/>
    </w:tblGrid>
    <w:tr w:rsidRPr="00143BF6" w:rsidR="00143BF6" w:rsidTr="00AF4B84" w14:paraId="0620E80E" w14:textId="77777777">
      <w:trPr>
        <w:trHeight w:val="384"/>
        <w:tblHeader/>
      </w:trPr>
      <w:tc>
        <w:tcPr>
          <w:tcW w:w="3261" w:type="dxa"/>
        </w:tcPr>
        <w:p w:rsidRPr="00143BF6" w:rsidR="00143BF6" w:rsidP="00DC78DB" w:rsidRDefault="00143BF6" w14:paraId="22EF0183" w14:textId="77777777">
          <w:pPr>
            <w:tabs>
              <w:tab w:val="center" w:pos="4536"/>
              <w:tab w:val="right" w:pos="9072"/>
            </w:tabs>
            <w:spacing w:before="240" w:line="257" w:lineRule="auto"/>
            <w:rPr>
              <w:sz w:val="16"/>
              <w:szCs w:val="16"/>
              <w:lang w:eastAsia="en-US"/>
            </w:rPr>
          </w:pPr>
          <w:r w:rsidRPr="00143BF6">
            <w:rPr>
              <w:sz w:val="16"/>
              <w:szCs w:val="16"/>
              <w:lang w:eastAsia="en-US"/>
            </w:rPr>
            <w:t>Region Sörmland</w:t>
          </w:r>
        </w:p>
      </w:tc>
      <w:tc>
        <w:tcPr>
          <w:tcW w:w="3686" w:type="dxa"/>
        </w:tcPr>
        <w:p w:rsidRPr="00143BF6" w:rsidR="00143BF6" w:rsidP="00AF4B84" w:rsidRDefault="00143BF6" w14:paraId="4619B43D" w14:textId="77777777">
          <w:pPr>
            <w:tabs>
              <w:tab w:val="center" w:pos="4536"/>
              <w:tab w:val="right" w:pos="9072"/>
            </w:tabs>
            <w:spacing w:before="240" w:line="257" w:lineRule="auto"/>
            <w:rPr>
              <w:sz w:val="16"/>
              <w:szCs w:val="16"/>
              <w:lang w:eastAsia="en-US"/>
            </w:rPr>
          </w:pPr>
          <w:r w:rsidRPr="00143BF6">
            <w:rPr>
              <w:sz w:val="16"/>
              <w:szCs w:val="16"/>
              <w:lang w:eastAsia="en-US"/>
            </w:rPr>
            <w:t>Repslagaregatan 19</w:t>
          </w:r>
        </w:p>
      </w:tc>
      <w:tc>
        <w:tcPr>
          <w:tcW w:w="2835" w:type="dxa"/>
        </w:tcPr>
        <w:p w:rsidRPr="00143BF6" w:rsidR="00143BF6" w:rsidP="00AF4B84" w:rsidRDefault="00143BF6" w14:paraId="63246418" w14:textId="77777777">
          <w:pPr>
            <w:tabs>
              <w:tab w:val="center" w:pos="4536"/>
              <w:tab w:val="right" w:pos="9072"/>
            </w:tabs>
            <w:spacing w:before="240" w:line="257" w:lineRule="auto"/>
            <w:rPr>
              <w:sz w:val="16"/>
              <w:szCs w:val="16"/>
              <w:lang w:eastAsia="en-US"/>
            </w:rPr>
          </w:pPr>
          <w:r w:rsidRPr="00143BF6">
            <w:rPr>
              <w:sz w:val="16"/>
              <w:szCs w:val="16"/>
              <w:lang w:eastAsia="en-US"/>
            </w:rPr>
            <w:t>611 88 Nyköping</w:t>
          </w:r>
        </w:p>
      </w:tc>
    </w:tr>
    <w:tr w:rsidRPr="00143BF6" w:rsidR="00143BF6" w:rsidTr="00AF4B84" w14:paraId="65320062" w14:textId="77777777">
      <w:trPr>
        <w:trHeight w:val="181"/>
      </w:trPr>
      <w:tc>
        <w:tcPr>
          <w:tcW w:w="3261" w:type="dxa"/>
        </w:tcPr>
        <w:p w:rsidRPr="00143BF6" w:rsidR="00143BF6" w:rsidP="00DC78DB" w:rsidRDefault="00143BF6" w14:paraId="377313D0" w14:textId="77777777">
          <w:pPr>
            <w:tabs>
              <w:tab w:val="center" w:pos="4536"/>
              <w:tab w:val="right" w:pos="9072"/>
            </w:tabs>
            <w:spacing w:line="257" w:lineRule="auto"/>
            <w:rPr>
              <w:sz w:val="16"/>
              <w:szCs w:val="16"/>
              <w:lang w:eastAsia="en-US"/>
            </w:rPr>
          </w:pPr>
          <w:r w:rsidRPr="00143BF6">
            <w:rPr>
              <w:sz w:val="16"/>
              <w:szCs w:val="16"/>
              <w:lang w:eastAsia="en-US"/>
            </w:rPr>
            <w:t>Tel: 0155-24 50 00</w:t>
          </w:r>
        </w:p>
      </w:tc>
      <w:tc>
        <w:tcPr>
          <w:tcW w:w="3686" w:type="dxa"/>
        </w:tcPr>
        <w:p w:rsidRPr="00143BF6" w:rsidR="00143BF6" w:rsidP="00AF4B84" w:rsidRDefault="00F4175F" w14:paraId="54CBEB47" w14:textId="77777777">
          <w:pPr>
            <w:tabs>
              <w:tab w:val="center" w:pos="4536"/>
              <w:tab w:val="right" w:pos="9072"/>
            </w:tabs>
            <w:spacing w:line="257" w:lineRule="auto"/>
            <w:rPr>
              <w:sz w:val="16"/>
              <w:szCs w:val="16"/>
              <w:lang w:val="en-US" w:eastAsia="en-US"/>
            </w:rPr>
          </w:pPr>
          <w:r>
            <w:rPr>
              <w:sz w:val="16"/>
              <w:szCs w:val="16"/>
              <w:lang w:val="en-US" w:eastAsia="en-US"/>
            </w:rPr>
            <w:t>E-post</w:t>
          </w:r>
          <w:r w:rsidRPr="00F4175F">
            <w:rPr>
              <w:sz w:val="16"/>
              <w:szCs w:val="16"/>
              <w:lang w:val="en-US" w:eastAsia="en-US"/>
            </w:rPr>
            <w:t>:</w:t>
          </w:r>
          <w:r w:rsidRPr="00414D91">
            <w:rPr>
              <w:sz w:val="16"/>
              <w:szCs w:val="16"/>
              <w:lang w:val="en-US" w:eastAsia="en-US"/>
            </w:rPr>
            <w:t xml:space="preserve"> </w:t>
          </w:r>
          <w:r w:rsidRPr="007B6821" w:rsidR="00C92914">
            <w:rPr>
              <w:color w:val="000000" w:themeColor="text1"/>
              <w:sz w:val="16"/>
              <w:szCs w:val="16"/>
              <w:shd w:val="clear" w:color="auto" w:fill="FFFFFF"/>
            </w:rPr>
            <w:t>registratur@regionsormland.se</w:t>
          </w:r>
        </w:p>
      </w:tc>
      <w:tc>
        <w:tcPr>
          <w:tcW w:w="2835" w:type="dxa"/>
        </w:tcPr>
        <w:p w:rsidRPr="00143BF6" w:rsidR="00143BF6" w:rsidP="00AF4B84" w:rsidRDefault="00143BF6" w14:paraId="2E0DDF08" w14:textId="77777777">
          <w:pPr>
            <w:tabs>
              <w:tab w:val="center" w:pos="4536"/>
              <w:tab w:val="right" w:pos="9072"/>
            </w:tabs>
            <w:spacing w:line="257" w:lineRule="auto"/>
            <w:rPr>
              <w:sz w:val="16"/>
              <w:szCs w:val="16"/>
              <w:lang w:eastAsia="en-US"/>
            </w:rPr>
          </w:pPr>
          <w:r w:rsidRPr="00143BF6">
            <w:rPr>
              <w:sz w:val="16"/>
              <w:szCs w:val="16"/>
              <w:lang w:eastAsia="en-US"/>
            </w:rPr>
            <w:t>Org.nr: 232100 - 0032</w:t>
          </w:r>
        </w:p>
      </w:tc>
    </w:tr>
  </w:tbl>
  <w:p w:rsidRPr="00143BF6" w:rsidR="00143BF6" w:rsidP="00AF4B84" w:rsidRDefault="00AF4B84" w14:paraId="4A459E92" w14:textId="77777777">
    <w:pPr>
      <w:spacing w:line="257" w:lineRule="auto"/>
      <w:ind w:right="-449"/>
      <w:rPr>
        <w:szCs w:val="22"/>
        <w:lang w:eastAsia="en-US"/>
      </w:rPr>
    </w:pPr>
    <w:r>
      <w:rPr>
        <w:szCs w:val="22"/>
        <w:lang w:eastAsia="en-US"/>
      </w:rPr>
      <w:t xml:space="preserve">                                                        </w:t>
    </w:r>
    <w:r>
      <w:rPr>
        <w:szCs w:val="22"/>
        <w:lang w:eastAsia="en-US"/>
      </w:rPr>
      <w:tab/>
      <w:t xml:space="preserve">   </w:t>
    </w:r>
    <w:r>
      <w:rPr>
        <w:szCs w:val="22"/>
        <w:lang w:eastAsia="en-US"/>
      </w:rPr>
      <w:tab/>
    </w:r>
    <w:r>
      <w:rPr>
        <w:szCs w:val="22"/>
        <w:lang w:eastAsia="en-US"/>
      </w:rPr>
      <w:tab/>
      <w:t xml:space="preserve">                 </w:t>
    </w:r>
    <w:r w:rsidRPr="00143BF6" w:rsidR="00143BF6">
      <w:rPr>
        <w:sz w:val="16"/>
        <w:szCs w:val="16"/>
      </w:rPr>
      <w:t xml:space="preserve">SID </w:t>
    </w:r>
    <w:r w:rsidRPr="00143BF6" w:rsidR="00143BF6">
      <w:rPr>
        <w:sz w:val="16"/>
        <w:szCs w:val="16"/>
      </w:rPr>
      <w:fldChar w:fldCharType="begin"/>
    </w:r>
    <w:r w:rsidRPr="00143BF6" w:rsidR="00143BF6">
      <w:rPr>
        <w:sz w:val="16"/>
        <w:szCs w:val="16"/>
      </w:rPr>
      <w:instrText xml:space="preserve"> PAGE </w:instrText>
    </w:r>
    <w:r w:rsidRPr="00143BF6" w:rsidR="00143BF6">
      <w:rPr>
        <w:sz w:val="16"/>
        <w:szCs w:val="16"/>
      </w:rPr>
      <w:fldChar w:fldCharType="separate"/>
    </w:r>
    <w:r w:rsidR="007B6821">
      <w:rPr>
        <w:noProof/>
        <w:sz w:val="16"/>
        <w:szCs w:val="16"/>
      </w:rPr>
      <w:t>1</w:t>
    </w:r>
    <w:r w:rsidRPr="00143BF6" w:rsidR="00143BF6">
      <w:rPr>
        <w:sz w:val="16"/>
        <w:szCs w:val="16"/>
      </w:rPr>
      <w:fldChar w:fldCharType="end"/>
    </w:r>
    <w:r w:rsidRPr="00143BF6" w:rsidR="00143BF6">
      <w:rPr>
        <w:sz w:val="16"/>
        <w:szCs w:val="16"/>
      </w:rPr>
      <w:t>(</w:t>
    </w:r>
    <w:r w:rsidRPr="00143BF6" w:rsidR="00143BF6">
      <w:rPr>
        <w:sz w:val="16"/>
        <w:szCs w:val="16"/>
      </w:rPr>
      <w:fldChar w:fldCharType="begin"/>
    </w:r>
    <w:r w:rsidRPr="00143BF6" w:rsidR="00143BF6">
      <w:rPr>
        <w:sz w:val="16"/>
        <w:szCs w:val="16"/>
      </w:rPr>
      <w:instrText xml:space="preserve"> NUMPAGES </w:instrText>
    </w:r>
    <w:r w:rsidRPr="00143BF6" w:rsidR="00143BF6">
      <w:rPr>
        <w:sz w:val="16"/>
        <w:szCs w:val="16"/>
      </w:rPr>
      <w:fldChar w:fldCharType="separate"/>
    </w:r>
    <w:r w:rsidR="007B6821">
      <w:rPr>
        <w:noProof/>
        <w:sz w:val="16"/>
        <w:szCs w:val="16"/>
      </w:rPr>
      <w:t>1</w:t>
    </w:r>
    <w:r w:rsidRPr="00143BF6" w:rsidR="00143BF6">
      <w:rPr>
        <w:sz w:val="16"/>
        <w:szCs w:val="16"/>
      </w:rPr>
      <w:fldChar w:fldCharType="end"/>
    </w:r>
    <w:r w:rsidRPr="00143BF6" w:rsidR="00143BF6">
      <w:rPr>
        <w:sz w:val="16"/>
        <w:szCs w:val="16"/>
      </w:rPr>
      <w:t>)</w:t>
    </w:r>
  </w:p>
  <w:p w:rsidRPr="00143BF6" w:rsidR="00143BF6" w:rsidP="00DC78DB" w:rsidRDefault="00143BF6" w14:paraId="6BE12140" w14:textId="77777777">
    <w:pPr>
      <w:pStyle w:val="Sidfot"/>
      <w:ind w:left="42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color="auto" w:sz="4" w:space="0"/>
      </w:tblBorders>
      <w:tblLook w:val="04A0" w:firstRow="1" w:lastRow="0" w:firstColumn="1" w:lastColumn="0" w:noHBand="0" w:noVBand="1"/>
    </w:tblPr>
    <w:tblGrid>
      <w:gridCol w:w="2505"/>
      <w:gridCol w:w="3047"/>
      <w:gridCol w:w="2221"/>
    </w:tblGrid>
    <w:tr w:rsidRPr="00D03405" w:rsidR="00D03405" w:rsidTr="00D03405" w14:paraId="6DAAB8F2" w14:textId="77777777">
      <w:trPr>
        <w:trHeight w:val="184"/>
      </w:trPr>
      <w:tc>
        <w:tcPr>
          <w:tcW w:w="3070" w:type="dxa"/>
          <w:tcBorders>
            <w:top w:val="single" w:color="auto" w:sz="4" w:space="0"/>
            <w:left w:val="nil"/>
            <w:bottom w:val="nil"/>
            <w:right w:val="nil"/>
          </w:tcBorders>
        </w:tcPr>
        <w:p w:rsidRPr="00D03405" w:rsidR="00D03405" w:rsidP="00D03405" w:rsidRDefault="00D03405" w14:paraId="23E95820" w14:textId="77777777">
          <w:pPr>
            <w:tabs>
              <w:tab w:val="center" w:pos="4536"/>
              <w:tab w:val="right" w:pos="9072"/>
            </w:tabs>
            <w:spacing w:line="276" w:lineRule="auto"/>
            <w:rPr>
              <w:rFonts w:eastAsia="Calibri"/>
              <w:sz w:val="16"/>
              <w:szCs w:val="16"/>
              <w:lang w:val="en-US" w:eastAsia="en-US"/>
            </w:rPr>
          </w:pPr>
        </w:p>
      </w:tc>
      <w:tc>
        <w:tcPr>
          <w:tcW w:w="3417" w:type="dxa"/>
          <w:tcBorders>
            <w:top w:val="single" w:color="auto" w:sz="4" w:space="0"/>
            <w:left w:val="nil"/>
            <w:bottom w:val="nil"/>
            <w:right w:val="nil"/>
          </w:tcBorders>
        </w:tcPr>
        <w:p w:rsidRPr="00D03405" w:rsidR="00D03405" w:rsidP="00D03405" w:rsidRDefault="00D03405" w14:paraId="49E6803E" w14:textId="77777777">
          <w:pPr>
            <w:tabs>
              <w:tab w:val="center" w:pos="4536"/>
              <w:tab w:val="right" w:pos="9072"/>
            </w:tabs>
            <w:spacing w:line="276" w:lineRule="auto"/>
            <w:rPr>
              <w:rFonts w:eastAsia="Calibri"/>
              <w:sz w:val="16"/>
              <w:szCs w:val="16"/>
              <w:lang w:val="en-US" w:eastAsia="en-US"/>
            </w:rPr>
          </w:pPr>
        </w:p>
      </w:tc>
      <w:tc>
        <w:tcPr>
          <w:tcW w:w="2725" w:type="dxa"/>
          <w:tcBorders>
            <w:top w:val="single" w:color="auto" w:sz="4" w:space="0"/>
            <w:left w:val="nil"/>
            <w:bottom w:val="nil"/>
            <w:right w:val="nil"/>
          </w:tcBorders>
        </w:tcPr>
        <w:p w:rsidRPr="00D03405" w:rsidR="00D03405" w:rsidP="00D03405" w:rsidRDefault="00D03405" w14:paraId="2AD2A257" w14:textId="77777777">
          <w:pPr>
            <w:tabs>
              <w:tab w:val="center" w:pos="4536"/>
              <w:tab w:val="right" w:pos="9072"/>
            </w:tabs>
            <w:spacing w:line="276" w:lineRule="auto"/>
            <w:rPr>
              <w:rFonts w:eastAsia="Calibri"/>
              <w:sz w:val="16"/>
              <w:szCs w:val="16"/>
              <w:lang w:val="en-US" w:eastAsia="en-US"/>
            </w:rPr>
          </w:pPr>
        </w:p>
      </w:tc>
    </w:tr>
    <w:tr w:rsidRPr="00D03405" w:rsidR="00D03405" w:rsidTr="00D03405" w14:paraId="410C3069" w14:textId="77777777">
      <w:trPr>
        <w:trHeight w:val="184"/>
      </w:trPr>
      <w:tc>
        <w:tcPr>
          <w:tcW w:w="3070" w:type="dxa"/>
          <w:tcBorders>
            <w:top w:val="nil"/>
            <w:left w:val="nil"/>
            <w:bottom w:val="nil"/>
            <w:right w:val="nil"/>
          </w:tcBorders>
          <w:hideMark/>
        </w:tcPr>
        <w:p w:rsidRPr="00D03405" w:rsidR="00D03405" w:rsidP="00D03405" w:rsidRDefault="00D03405" w14:paraId="498617D8" w14:textId="77777777">
          <w:pPr>
            <w:tabs>
              <w:tab w:val="center" w:pos="4536"/>
              <w:tab w:val="right" w:pos="9072"/>
            </w:tabs>
            <w:spacing w:line="276" w:lineRule="auto"/>
            <w:rPr>
              <w:rFonts w:eastAsia="Calibri"/>
              <w:sz w:val="16"/>
              <w:szCs w:val="16"/>
              <w:lang w:val="en-US" w:eastAsia="en-US"/>
            </w:rPr>
          </w:pPr>
          <w:proofErr w:type="spellStart"/>
          <w:r w:rsidRPr="00D03405">
            <w:rPr>
              <w:rFonts w:eastAsia="Calibri"/>
              <w:sz w:val="16"/>
              <w:szCs w:val="16"/>
              <w:lang w:val="en-US" w:eastAsia="en-US"/>
            </w:rPr>
            <w:t>Landstinget</w:t>
          </w:r>
          <w:proofErr w:type="spellEnd"/>
          <w:r w:rsidRPr="00D03405">
            <w:rPr>
              <w:rFonts w:eastAsia="Calibri"/>
              <w:sz w:val="16"/>
              <w:szCs w:val="16"/>
              <w:lang w:val="en-US" w:eastAsia="en-US"/>
            </w:rPr>
            <w:t xml:space="preserve"> Sörmland</w:t>
          </w:r>
        </w:p>
      </w:tc>
      <w:tc>
        <w:tcPr>
          <w:tcW w:w="3417" w:type="dxa"/>
          <w:tcBorders>
            <w:top w:val="nil"/>
            <w:left w:val="nil"/>
            <w:bottom w:val="nil"/>
            <w:right w:val="nil"/>
          </w:tcBorders>
          <w:hideMark/>
        </w:tcPr>
        <w:p w:rsidRPr="00D03405" w:rsidR="00D03405" w:rsidP="00D03405" w:rsidRDefault="00D03405" w14:paraId="384DA418" w14:textId="77777777">
          <w:pPr>
            <w:tabs>
              <w:tab w:val="center" w:pos="4536"/>
              <w:tab w:val="right" w:pos="9072"/>
            </w:tabs>
            <w:spacing w:line="276" w:lineRule="auto"/>
            <w:rPr>
              <w:rFonts w:eastAsia="Calibri"/>
              <w:sz w:val="16"/>
              <w:szCs w:val="16"/>
              <w:lang w:val="en-US" w:eastAsia="en-US"/>
            </w:rPr>
          </w:pPr>
          <w:proofErr w:type="spellStart"/>
          <w:r w:rsidRPr="00D03405">
            <w:rPr>
              <w:rFonts w:eastAsia="Calibri"/>
              <w:sz w:val="16"/>
              <w:szCs w:val="16"/>
              <w:lang w:val="en-US" w:eastAsia="en-US"/>
            </w:rPr>
            <w:t>Repslagaregatan</w:t>
          </w:r>
          <w:proofErr w:type="spellEnd"/>
          <w:r w:rsidRPr="00D03405">
            <w:rPr>
              <w:rFonts w:eastAsia="Calibri"/>
              <w:sz w:val="16"/>
              <w:szCs w:val="16"/>
              <w:lang w:val="en-US" w:eastAsia="en-US"/>
            </w:rPr>
            <w:t xml:space="preserve"> 19</w:t>
          </w:r>
        </w:p>
      </w:tc>
      <w:tc>
        <w:tcPr>
          <w:tcW w:w="2725" w:type="dxa"/>
          <w:tcBorders>
            <w:top w:val="nil"/>
            <w:left w:val="nil"/>
            <w:bottom w:val="nil"/>
            <w:right w:val="nil"/>
          </w:tcBorders>
          <w:hideMark/>
        </w:tcPr>
        <w:p w:rsidRPr="00D03405" w:rsidR="00D03405" w:rsidP="00D03405" w:rsidRDefault="00D03405" w14:paraId="159CF268" w14:textId="77777777">
          <w:pPr>
            <w:tabs>
              <w:tab w:val="center" w:pos="4536"/>
              <w:tab w:val="right" w:pos="9072"/>
            </w:tabs>
            <w:spacing w:line="276" w:lineRule="auto"/>
            <w:rPr>
              <w:rFonts w:eastAsia="Calibri"/>
              <w:sz w:val="16"/>
              <w:szCs w:val="16"/>
              <w:lang w:val="en-US" w:eastAsia="en-US"/>
            </w:rPr>
          </w:pPr>
          <w:r w:rsidRPr="00D03405">
            <w:rPr>
              <w:rFonts w:eastAsia="Calibri"/>
              <w:sz w:val="16"/>
              <w:szCs w:val="16"/>
              <w:lang w:val="en-US" w:eastAsia="en-US"/>
            </w:rPr>
            <w:t xml:space="preserve">611 88 </w:t>
          </w:r>
          <w:proofErr w:type="spellStart"/>
          <w:r w:rsidRPr="00D03405">
            <w:rPr>
              <w:rFonts w:eastAsia="Calibri"/>
              <w:sz w:val="16"/>
              <w:szCs w:val="16"/>
              <w:lang w:val="en-US" w:eastAsia="en-US"/>
            </w:rPr>
            <w:t>Nyköping</w:t>
          </w:r>
          <w:proofErr w:type="spellEnd"/>
        </w:p>
      </w:tc>
    </w:tr>
    <w:tr w:rsidRPr="00D03405" w:rsidR="00D03405" w:rsidTr="00D03405" w14:paraId="6149BD8F" w14:textId="77777777">
      <w:trPr>
        <w:trHeight w:val="184"/>
      </w:trPr>
      <w:tc>
        <w:tcPr>
          <w:tcW w:w="3070" w:type="dxa"/>
          <w:tcBorders>
            <w:top w:val="nil"/>
            <w:left w:val="nil"/>
            <w:bottom w:val="nil"/>
            <w:right w:val="nil"/>
          </w:tcBorders>
          <w:hideMark/>
        </w:tcPr>
        <w:p w:rsidRPr="00D03405" w:rsidR="00D03405" w:rsidP="00D03405" w:rsidRDefault="00D03405" w14:paraId="0BAA0191" w14:textId="77777777">
          <w:pPr>
            <w:tabs>
              <w:tab w:val="center" w:pos="4536"/>
              <w:tab w:val="right" w:pos="9072"/>
            </w:tabs>
            <w:spacing w:line="276" w:lineRule="auto"/>
            <w:rPr>
              <w:rFonts w:eastAsia="Calibri"/>
              <w:sz w:val="16"/>
              <w:szCs w:val="16"/>
              <w:lang w:val="en-US" w:eastAsia="en-US"/>
            </w:rPr>
          </w:pPr>
          <w:r w:rsidRPr="00D03405">
            <w:rPr>
              <w:rFonts w:eastAsia="Calibri"/>
              <w:sz w:val="16"/>
              <w:szCs w:val="16"/>
              <w:lang w:val="en-US" w:eastAsia="en-US"/>
            </w:rPr>
            <w:t>Tel: 0155 – 24 50 00</w:t>
          </w:r>
        </w:p>
      </w:tc>
      <w:tc>
        <w:tcPr>
          <w:tcW w:w="3417" w:type="dxa"/>
          <w:tcBorders>
            <w:top w:val="nil"/>
            <w:left w:val="nil"/>
            <w:bottom w:val="nil"/>
            <w:right w:val="nil"/>
          </w:tcBorders>
          <w:hideMark/>
        </w:tcPr>
        <w:p w:rsidRPr="00D03405" w:rsidR="00D03405" w:rsidP="00D03405" w:rsidRDefault="00D03405" w14:paraId="140ACDDA" w14:textId="77777777">
          <w:pPr>
            <w:tabs>
              <w:tab w:val="center" w:pos="4536"/>
              <w:tab w:val="right" w:pos="9072"/>
            </w:tabs>
            <w:spacing w:line="276" w:lineRule="auto"/>
            <w:rPr>
              <w:rFonts w:eastAsia="Calibri"/>
              <w:sz w:val="16"/>
              <w:szCs w:val="16"/>
              <w:lang w:val="en-US" w:eastAsia="en-US"/>
            </w:rPr>
          </w:pPr>
          <w:r w:rsidRPr="00D03405">
            <w:rPr>
              <w:rFonts w:eastAsia="Calibri"/>
              <w:sz w:val="16"/>
              <w:szCs w:val="16"/>
              <w:lang w:val="en-US" w:eastAsia="en-US"/>
            </w:rPr>
            <w:t>E-post: landstinget.sormland@dll.se</w:t>
          </w:r>
        </w:p>
      </w:tc>
      <w:tc>
        <w:tcPr>
          <w:tcW w:w="2725" w:type="dxa"/>
          <w:tcBorders>
            <w:top w:val="nil"/>
            <w:left w:val="nil"/>
            <w:bottom w:val="nil"/>
            <w:right w:val="nil"/>
          </w:tcBorders>
          <w:hideMark/>
        </w:tcPr>
        <w:p w:rsidRPr="00D03405" w:rsidR="00D03405" w:rsidP="00D03405" w:rsidRDefault="00D03405" w14:paraId="7D87E42E" w14:textId="77777777">
          <w:pPr>
            <w:tabs>
              <w:tab w:val="center" w:pos="4536"/>
              <w:tab w:val="right" w:pos="9072"/>
            </w:tabs>
            <w:spacing w:line="276" w:lineRule="auto"/>
            <w:rPr>
              <w:rFonts w:eastAsia="Calibri"/>
              <w:sz w:val="16"/>
              <w:szCs w:val="16"/>
              <w:lang w:val="en-US" w:eastAsia="en-US"/>
            </w:rPr>
          </w:pPr>
          <w:r w:rsidRPr="00D03405">
            <w:rPr>
              <w:rFonts w:eastAsia="Calibri"/>
              <w:sz w:val="16"/>
              <w:szCs w:val="16"/>
              <w:lang w:val="en-US" w:eastAsia="en-US"/>
            </w:rPr>
            <w:t>Org.nr: 232100 – 0032</w:t>
          </w:r>
        </w:p>
      </w:tc>
    </w:tr>
  </w:tbl>
  <w:p w:rsidRPr="00C861C1" w:rsidR="006C2EBD" w:rsidP="00C861C1" w:rsidRDefault="00D03405" w14:paraId="64F9F2BC" w14:textId="77777777">
    <w:pPr>
      <w:tabs>
        <w:tab w:val="center" w:pos="4536"/>
        <w:tab w:val="right" w:pos="9072"/>
      </w:tabs>
      <w:ind w:right="616"/>
      <w:jc w:val="right"/>
      <w:rPr>
        <w:rFonts w:ascii="Calibri" w:hAnsi="Calibri" w:eastAsia="Calibri"/>
        <w:sz w:val="22"/>
        <w:szCs w:val="22"/>
        <w:lang w:eastAsia="en-US"/>
      </w:rPr>
    </w:pPr>
    <w:r w:rsidRPr="00D03405">
      <w:rPr>
        <w:sz w:val="16"/>
        <w:szCs w:val="16"/>
      </w:rPr>
      <w:t xml:space="preserve">SID </w:t>
    </w:r>
    <w:r w:rsidRPr="00D03405">
      <w:rPr>
        <w:sz w:val="16"/>
        <w:szCs w:val="16"/>
      </w:rPr>
      <w:fldChar w:fldCharType="begin"/>
    </w:r>
    <w:r w:rsidRPr="00D03405">
      <w:rPr>
        <w:sz w:val="16"/>
        <w:szCs w:val="16"/>
      </w:rPr>
      <w:instrText xml:space="preserve"> PAGE </w:instrText>
    </w:r>
    <w:r w:rsidRPr="00D03405">
      <w:rPr>
        <w:sz w:val="16"/>
        <w:szCs w:val="16"/>
      </w:rPr>
      <w:fldChar w:fldCharType="separate"/>
    </w:r>
    <w:r w:rsidR="0044039F">
      <w:rPr>
        <w:noProof/>
        <w:sz w:val="16"/>
        <w:szCs w:val="16"/>
      </w:rPr>
      <w:t>1</w:t>
    </w:r>
    <w:r w:rsidRPr="00D03405">
      <w:rPr>
        <w:sz w:val="16"/>
        <w:szCs w:val="16"/>
      </w:rPr>
      <w:fldChar w:fldCharType="end"/>
    </w:r>
    <w:r w:rsidRPr="00D03405">
      <w:rPr>
        <w:sz w:val="16"/>
        <w:szCs w:val="16"/>
      </w:rPr>
      <w:t>(</w:t>
    </w:r>
    <w:r w:rsidRPr="00D03405">
      <w:rPr>
        <w:sz w:val="16"/>
        <w:szCs w:val="16"/>
      </w:rPr>
      <w:fldChar w:fldCharType="begin"/>
    </w:r>
    <w:r w:rsidRPr="00D03405">
      <w:rPr>
        <w:sz w:val="16"/>
        <w:szCs w:val="16"/>
      </w:rPr>
      <w:instrText xml:space="preserve"> NUMPAGES </w:instrText>
    </w:r>
    <w:r w:rsidRPr="00D03405">
      <w:rPr>
        <w:sz w:val="16"/>
        <w:szCs w:val="16"/>
      </w:rPr>
      <w:fldChar w:fldCharType="separate"/>
    </w:r>
    <w:r w:rsidR="008039A3">
      <w:rPr>
        <w:noProof/>
        <w:sz w:val="16"/>
        <w:szCs w:val="16"/>
      </w:rPr>
      <w:t>1</w:t>
    </w:r>
    <w:r w:rsidRPr="00D03405">
      <w:rPr>
        <w:sz w:val="16"/>
        <w:szCs w:val="16"/>
      </w:rPr>
      <w:fldChar w:fldCharType="end"/>
    </w:r>
    <w:r w:rsidRPr="00D03405">
      <w:rPr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2CD9F" w14:textId="77777777" w:rsidR="00B148C8" w:rsidRDefault="00B148C8">
      <w:r>
        <w:separator/>
      </w:r>
    </w:p>
  </w:footnote>
  <w:footnote w:type="continuationSeparator" w:id="0">
    <w:p w14:paraId="4457D7F1" w14:textId="77777777" w:rsidR="00B148C8" w:rsidRDefault="00B14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F4B84" w:rsidRDefault="00AF4B84" w14:paraId="3BF2878E" w14:textId="77777777">
    <w:pPr>
      <w:pStyle w:val="Sidhuvud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822" w:type="pct"/>
      <w:tblInd w:w="-1168" w:type="dxa"/>
      <w:tblLook w:val="04A0" w:firstRow="1" w:lastRow="0" w:firstColumn="1" w:lastColumn="0" w:noHBand="0" w:noVBand="1"/>
    </w:tblPr>
    <w:tblGrid>
      <w:gridCol w:w="4001"/>
      <w:gridCol w:w="2621"/>
      <w:gridCol w:w="2429"/>
    </w:tblGrid>
    <w:tr w:rsidRPr="006932D7" w:rsidR="0044039F" w:rsidTr="00D113A9" w14:paraId="5E0BEE48" w14:textId="77777777">
      <w:trPr>
        <w:trHeight w:val="1406"/>
      </w:trPr>
      <w:tc>
        <w:tcPr>
          <w:tcW w:w="2210" w:type="pct"/>
          <w:hideMark/>
        </w:tcPr>
        <w:p w:rsidRPr="006932D7" w:rsidR="0044039F" w:rsidP="00DC78DB" w:rsidRDefault="0044039F" w14:paraId="5F4F4577" w14:textId="77777777">
          <w:pPr>
            <w:tabs>
              <w:tab w:val="center" w:pos="4536"/>
              <w:tab w:val="right" w:pos="9072"/>
            </w:tabs>
            <w:spacing w:line="276" w:lineRule="auto"/>
            <w:ind w:left="-959" w:right="4425"/>
            <w:rPr>
              <w:rFonts w:ascii="Calibri" w:hAnsi="Calibri" w:eastAsia="Calibri"/>
              <w:sz w:val="22"/>
              <w:szCs w:val="22"/>
              <w:lang w:val="en-US" w:eastAsia="en-US"/>
            </w:rPr>
          </w:pPr>
        </w:p>
      </w:tc>
      <w:tc>
        <w:tcPr>
          <w:tcW w:w="2790" w:type="pct"/>
          <w:gridSpan w:val="2"/>
        </w:tcPr>
        <w:p w:rsidRPr="006932D7" w:rsidR="0044039F" w:rsidP="00DC78DB" w:rsidRDefault="0044039F" w14:paraId="7F28DF50" w14:textId="77777777">
          <w:pPr>
            <w:tabs>
              <w:tab w:val="left" w:pos="1907"/>
              <w:tab w:val="center" w:pos="4536"/>
              <w:tab w:val="right" w:pos="9072"/>
            </w:tabs>
            <w:spacing w:line="276" w:lineRule="auto"/>
            <w:rPr>
              <w:rFonts w:eastAsia="Calibri"/>
              <w:sz w:val="20"/>
              <w:lang w:val="en-US" w:eastAsia="en-US"/>
            </w:rPr>
          </w:pPr>
          <w:r>
            <w:rPr>
              <w:rFonts w:eastAsia="Calibri"/>
              <w:sz w:val="20"/>
              <w:lang w:val="en-US" w:eastAsia="en-US"/>
            </w:rPr>
            <w:t>TJÄNSTEUTLÅTANDE</w:t>
          </w:r>
        </w:p>
      </w:tc>
    </w:tr>
    <w:tr w:rsidRPr="006932D7" w:rsidR="0044039F" w:rsidTr="00D113A9" w14:paraId="133E49DC" w14:textId="77777777">
      <w:tc>
        <w:tcPr>
          <w:tcW w:w="2210" w:type="pct"/>
          <w:hideMark/>
        </w:tcPr>
        <w:p w:rsidRPr="009A442F" w:rsidR="0044039F" w:rsidP="0044039F" w:rsidRDefault="009A442F" w14:paraId="0AC1217E" w14:textId="77777777">
          <w:pPr>
            <w:tabs>
              <w:tab w:val="center" w:pos="4536"/>
              <w:tab w:val="right" w:pos="9072"/>
            </w:tabs>
            <w:spacing w:line="276" w:lineRule="auto"/>
            <w:rPr>
              <w:rFonts w:ascii="Arial" w:hAnsi="Arial" w:eastAsia="Calibri" w:cs="Arial"/>
              <w:sz w:val="10"/>
              <w:szCs w:val="10"/>
              <w:lang w:val="en-US" w:eastAsia="en-US"/>
            </w:rPr>
          </w:pPr>
          <w:proofErr w:type="spellStart"/>
          <w:r>
            <w:rPr>
              <w:rFonts w:eastAsia="Calibri"/>
              <w:sz w:val="10"/>
              <w:szCs w:val="10"/>
              <w:lang w:val="en-US" w:eastAsia="en-US"/>
            </w:rPr>
            <w:t>Handläggare</w:t>
          </w:r>
          <w:proofErr w:type="spellEnd"/>
        </w:p>
      </w:tc>
      <w:tc>
        <w:tcPr>
          <w:tcW w:w="1448" w:type="pct"/>
          <w:hideMark/>
        </w:tcPr>
        <w:p w:rsidRPr="009A442F" w:rsidR="0044039F" w:rsidP="0044039F" w:rsidRDefault="009A442F" w14:paraId="2E2E9061" w14:textId="77777777">
          <w:pPr>
            <w:tabs>
              <w:tab w:val="center" w:pos="4536"/>
              <w:tab w:val="right" w:pos="9072"/>
            </w:tabs>
            <w:spacing w:line="276" w:lineRule="auto"/>
            <w:rPr>
              <w:rFonts w:ascii="Arial" w:hAnsi="Arial" w:eastAsia="Calibri" w:cs="Arial"/>
              <w:sz w:val="10"/>
              <w:szCs w:val="10"/>
              <w:lang w:val="en-US" w:eastAsia="en-US"/>
            </w:rPr>
          </w:pPr>
          <w:r w:rsidRPr="009A442F">
            <w:rPr>
              <w:rFonts w:ascii="Arial" w:hAnsi="Arial" w:eastAsia="Calibri" w:cs="Arial"/>
              <w:sz w:val="10"/>
              <w:szCs w:val="10"/>
              <w:lang w:val="en-US" w:eastAsia="en-US"/>
            </w:rPr>
            <w:t>Datum</w:t>
          </w:r>
        </w:p>
      </w:tc>
      <w:tc>
        <w:tcPr>
          <w:tcW w:w="1342" w:type="pct"/>
          <w:hideMark/>
        </w:tcPr>
        <w:p w:rsidRPr="009A442F" w:rsidR="0044039F" w:rsidP="0044039F" w:rsidRDefault="0060286C" w14:paraId="4B659628" w14:textId="77777777">
          <w:pPr>
            <w:tabs>
              <w:tab w:val="center" w:pos="4536"/>
              <w:tab w:val="right" w:pos="9072"/>
            </w:tabs>
            <w:spacing w:line="276" w:lineRule="auto"/>
            <w:rPr>
              <w:rFonts w:ascii="Arial" w:hAnsi="Arial" w:eastAsia="Calibri" w:cs="Arial"/>
              <w:sz w:val="10"/>
              <w:szCs w:val="10"/>
              <w:lang w:val="en-US" w:eastAsia="en-US"/>
            </w:rPr>
          </w:pPr>
          <w:proofErr w:type="spellStart"/>
          <w:r>
            <w:rPr>
              <w:rFonts w:ascii="Arial" w:hAnsi="Arial" w:eastAsia="Calibri" w:cs="Arial"/>
              <w:sz w:val="10"/>
              <w:szCs w:val="10"/>
              <w:lang w:val="en-US" w:eastAsia="en-US"/>
            </w:rPr>
            <w:t>Dokument</w:t>
          </w:r>
          <w:r w:rsidRPr="009A442F" w:rsidR="009A442F">
            <w:rPr>
              <w:rFonts w:ascii="Arial" w:hAnsi="Arial" w:eastAsia="Calibri" w:cs="Arial"/>
              <w:sz w:val="10"/>
              <w:szCs w:val="10"/>
              <w:lang w:val="en-US" w:eastAsia="en-US"/>
            </w:rPr>
            <w:t>nummer</w:t>
          </w:r>
          <w:proofErr w:type="spellEnd"/>
        </w:p>
      </w:tc>
    </w:tr>
    <w:tr w:rsidRPr="00222D6A" w:rsidR="0044039F" w:rsidTr="00D113A9" w14:paraId="7B6C8CA1" w14:textId="77777777">
      <w:sdt>
        <w:sdtPr>
          <w:rPr>
            <w:rFonts w:eastAsia="Calibri"/>
            <w:sz w:val="20"/>
            <w:lang w:val="en-US" w:eastAsia="en-US"/>
          </w:rPr>
          <w:tag w:val="OurRef.SearchName"/>
          <w:id w:val="10015"/>
          <w:placeholder>
            <w:docPart w:val="5AEBC5485BB442DAB42A65BA1075A495"/>
          </w:placeholder>
          <w:showingPlcHdr/>
          <w:dataBinding w:prefixMappings="xmlns:gbs='http://www.software-innovation.no/growBusinessDocument'" w:xpath="/gbs:GrowBusinessDocument/gbs:OurRef.SearchName[@gbs:key='10015']" w:storeItemID="{EB686B61-0A30-4B86-9933-DB739D41F05D}"/>
          <w:text/>
        </w:sdtPr>
        <w:sdtContent>
          <w:tc>
            <w:tcPr>
              <w:tcW w:w="2210" w:type="pct"/>
              <w:hideMark/>
            </w:tcPr>
            <w:p w:rsidRPr="008D08E0" w:rsidR="0044039F" w:rsidP="0044039F" w:rsidRDefault="00685F63" w14:paraId="57A441C8" w14:textId="77777777">
              <w:pPr>
                <w:tabs>
                  <w:tab w:val="center" w:pos="4536"/>
                  <w:tab w:val="right" w:pos="9072"/>
                </w:tabs>
                <w:spacing w:line="276" w:lineRule="auto"/>
                <w:rPr>
                  <w:rFonts w:eastAsia="Calibri"/>
                  <w:sz w:val="20"/>
                  <w:lang w:val="en-US" w:eastAsia="en-US"/>
                </w:rPr>
              </w:pPr>
              <w:r w:rsidRPr="00685F63">
                <w:rPr>
                  <w:rStyle w:val="Platshllartext"/>
                  <w:lang w:val="en-US"/>
                </w:rPr>
                <w:t>Click here to enter text.</w:t>
              </w:r>
            </w:p>
          </w:tc>
        </w:sdtContent>
      </w:sdt>
      <w:sdt>
        <w:sdtPr>
          <w:rPr>
            <w:rFonts w:eastAsia="Calibri"/>
            <w:sz w:val="20"/>
            <w:lang w:val="en-US" w:eastAsia="en-US"/>
          </w:rPr>
          <w:tag w:val="DocumentDate"/>
          <w:id w:val="10019"/>
          <w:lock w:val="sdtLocked"/>
          <w:placeholder>
            <w:docPart w:val="7F2E102AA85244199AF09B827C2A2D08"/>
          </w:placeholder>
          <w:showingPlcHdr/>
          <w:dataBinding w:prefixMappings="xmlns:gbs='http://www.software-innovation.no/growBusinessDocument'" w:xpath="/gbs:GrowBusinessDocument/gbs:DocumentDate[@gbs:key='10019']" w:storeItemID="{EB686B61-0A30-4B86-9933-DB739D41F05D}"/>
          <w:date>
            <w:dateFormat w:val="yyyy-MM-dd"/>
            <w:lid w:val="sv-SE"/>
            <w:storeMappedDataAs w:val="dateTime"/>
            <w:calendar w:val="gregorian"/>
          </w:date>
        </w:sdtPr>
        <w:sdtContent>
          <w:tc>
            <w:tcPr>
              <w:tcW w:w="1448" w:type="pct"/>
              <w:hideMark/>
            </w:tcPr>
            <w:p w:rsidRPr="008D08E0" w:rsidR="0044039F" w:rsidP="0044039F" w:rsidRDefault="00685F63" w14:paraId="537C6CB9" w14:textId="77777777">
              <w:pPr>
                <w:tabs>
                  <w:tab w:val="center" w:pos="4536"/>
                  <w:tab w:val="right" w:pos="9072"/>
                </w:tabs>
                <w:spacing w:line="276" w:lineRule="auto"/>
                <w:rPr>
                  <w:rFonts w:eastAsia="Calibri"/>
                  <w:sz w:val="20"/>
                  <w:lang w:val="en-US" w:eastAsia="en-US"/>
                </w:rPr>
              </w:pPr>
              <w:r w:rsidRPr="00685F63">
                <w:rPr>
                  <w:rStyle w:val="Platshllartext"/>
                  <w:lang w:val="en-US"/>
                </w:rPr>
                <w:t>Click here to enter a date.</w:t>
              </w:r>
            </w:p>
          </w:tc>
        </w:sdtContent>
      </w:sdt>
      <w:sdt>
        <w:sdtPr>
          <w:rPr>
            <w:rFonts w:eastAsia="Calibri"/>
            <w:sz w:val="20"/>
            <w:lang w:val="en-US" w:eastAsia="en-US"/>
          </w:rPr>
          <w:tag w:val="DocumentNumber"/>
          <w:id w:val="10018"/>
          <w:lock w:val="sdtLocked"/>
          <w:placeholder>
            <w:docPart w:val="C29D745160D24745A69491C9A0B1B920"/>
          </w:placeholder>
          <w:showingPlcHdr/>
          <w:dataBinding w:prefixMappings="xmlns:gbs='http://www.software-innovation.no/growBusinessDocument'" w:xpath="/gbs:GrowBusinessDocument/gbs:DocumentNumber[@gbs:key='10018']" w:storeItemID="{EB686B61-0A30-4B86-9933-DB739D41F05D}"/>
          <w:text/>
        </w:sdtPr>
        <w:sdtContent>
          <w:tc>
            <w:tcPr>
              <w:tcW w:w="1342" w:type="pct"/>
              <w:hideMark/>
            </w:tcPr>
            <w:p w:rsidRPr="008D08E0" w:rsidR="0044039F" w:rsidP="0044039F" w:rsidRDefault="00685F63" w14:paraId="6763D197" w14:textId="77777777">
              <w:pPr>
                <w:tabs>
                  <w:tab w:val="center" w:pos="4536"/>
                  <w:tab w:val="right" w:pos="9072"/>
                </w:tabs>
                <w:spacing w:line="276" w:lineRule="auto"/>
                <w:rPr>
                  <w:rFonts w:eastAsia="Calibri"/>
                  <w:sz w:val="20"/>
                  <w:lang w:val="en-US" w:eastAsia="en-US"/>
                </w:rPr>
              </w:pPr>
              <w:r w:rsidRPr="00685F63">
                <w:rPr>
                  <w:rStyle w:val="Platshllartext"/>
                  <w:lang w:val="en-US"/>
                </w:rPr>
                <w:t>Click here to enter text.</w:t>
              </w:r>
            </w:p>
          </w:tc>
        </w:sdtContent>
      </w:sdt>
    </w:tr>
    <w:tr w:rsidRPr="00222D6A" w:rsidR="0044039F" w:rsidTr="00D113A9" w14:paraId="32D2BFFA" w14:textId="77777777">
      <w:sdt>
        <w:sdtPr>
          <w:rPr>
            <w:rFonts w:eastAsia="Calibri"/>
            <w:sz w:val="20"/>
            <w:lang w:val="en-US" w:eastAsia="en-US"/>
          </w:rPr>
          <w:tag w:val="ToOrgUnit.SearchName"/>
          <w:id w:val="10016"/>
          <w:placeholder>
            <w:docPart w:val="B1DA4C2F80F04C5BA04864B8AFD4BF28"/>
          </w:placeholder>
          <w:showingPlcHdr/>
          <w:dataBinding w:prefixMappings="xmlns:gbs='http://www.software-innovation.no/growBusinessDocument'" w:xpath="/gbs:GrowBusinessDocument/gbs:ToOrgUnit.SearchName[@gbs:key='10016']" w:storeItemID="{EB686B61-0A30-4B86-9933-DB739D41F05D}"/>
          <w:text/>
        </w:sdtPr>
        <w:sdtContent>
          <w:tc>
            <w:tcPr>
              <w:tcW w:w="2210" w:type="pct"/>
            </w:tcPr>
            <w:p w:rsidRPr="008D08E0" w:rsidR="0044039F" w:rsidP="0044039F" w:rsidRDefault="00685F63" w14:paraId="0E5C0995" w14:textId="77777777">
              <w:pPr>
                <w:tabs>
                  <w:tab w:val="center" w:pos="4536"/>
                  <w:tab w:val="right" w:pos="9072"/>
                </w:tabs>
                <w:spacing w:line="276" w:lineRule="auto"/>
                <w:rPr>
                  <w:rFonts w:eastAsia="Calibri"/>
                  <w:sz w:val="20"/>
                  <w:lang w:val="en-US" w:eastAsia="en-US"/>
                </w:rPr>
              </w:pPr>
              <w:r w:rsidRPr="00685F63">
                <w:rPr>
                  <w:rStyle w:val="Platshllartext"/>
                  <w:lang w:val="en-US"/>
                </w:rPr>
                <w:t>Click here to enter text.</w:t>
              </w:r>
            </w:p>
          </w:tc>
        </w:sdtContent>
      </w:sdt>
      <w:tc>
        <w:tcPr>
          <w:tcW w:w="1448" w:type="pct"/>
        </w:tcPr>
        <w:p w:rsidRPr="008D08E0" w:rsidR="0044039F" w:rsidP="0044039F" w:rsidRDefault="0044039F" w14:paraId="7BE84DCD" w14:textId="77777777">
          <w:pPr>
            <w:tabs>
              <w:tab w:val="center" w:pos="4536"/>
              <w:tab w:val="right" w:pos="9072"/>
            </w:tabs>
            <w:spacing w:line="276" w:lineRule="auto"/>
            <w:rPr>
              <w:rFonts w:eastAsia="Calibri"/>
              <w:sz w:val="20"/>
              <w:lang w:val="en-US" w:eastAsia="en-US"/>
            </w:rPr>
          </w:pPr>
        </w:p>
      </w:tc>
      <w:tc>
        <w:tcPr>
          <w:tcW w:w="1342" w:type="pct"/>
        </w:tcPr>
        <w:p w:rsidRPr="008D08E0" w:rsidR="0044039F" w:rsidP="0044039F" w:rsidRDefault="0044039F" w14:paraId="19FDA5EA" w14:textId="77777777">
          <w:pPr>
            <w:tabs>
              <w:tab w:val="center" w:pos="4536"/>
              <w:tab w:val="right" w:pos="9072"/>
            </w:tabs>
            <w:spacing w:line="276" w:lineRule="auto"/>
            <w:rPr>
              <w:rFonts w:eastAsia="Calibri"/>
              <w:sz w:val="20"/>
              <w:lang w:val="en-US" w:eastAsia="en-US"/>
            </w:rPr>
          </w:pPr>
        </w:p>
      </w:tc>
    </w:tr>
  </w:tbl>
  <w:p w:rsidRPr="0044039F" w:rsidR="00143BF6" w:rsidP="00DC78DB" w:rsidRDefault="00143BF6" w14:paraId="5A1B959D" w14:textId="77777777">
    <w:pPr>
      <w:pStyle w:val="Sidhuvud"/>
      <w:ind w:left="567"/>
      <w:rPr>
        <w:lang w:val="en-US"/>
      </w:rPr>
    </w:pPr>
    <w:r>
      <w:rPr>
        <w:noProof/>
        <w:lang w:val="en-US" w:eastAsia="en-US"/>
      </w:rPr>
      <w:drawing>
        <wp:anchor distT="0" distB="0" distL="114300" distR="114300" simplePos="0" relativeHeight="251658752" behindDoc="0" locked="1" layoutInCell="1" allowOverlap="1" wp14:editId="1A2EEABB" wp14:anchorId="576AE4D1">
          <wp:simplePos x="0" y="0"/>
          <wp:positionH relativeFrom="column">
            <wp:posOffset>-1076325</wp:posOffset>
          </wp:positionH>
          <wp:positionV relativeFrom="page">
            <wp:posOffset>350520</wp:posOffset>
          </wp:positionV>
          <wp:extent cx="1205865" cy="885190"/>
          <wp:effectExtent l="0" t="0" r="0" b="0"/>
          <wp:wrapNone/>
          <wp:docPr id="53" name="Bildobjekt 1" descr="Region Sörmlands logotyp i form av en räd näckros med texten Region Sörmland nedanför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 descr="Region Sörmlands logotyp i form av en räd näckros med texten Region Sörmland nedanför." title="Logotyp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132"/>
                  <a:stretch/>
                </pic:blipFill>
                <pic:spPr bwMode="auto">
                  <a:xfrm>
                    <a:off x="0" y="0"/>
                    <a:ext cx="1205865" cy="8851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5" w:type="pct"/>
      <w:tblLook w:val="04A0" w:firstRow="1" w:lastRow="0" w:firstColumn="1" w:lastColumn="0" w:noHBand="0" w:noVBand="1"/>
    </w:tblPr>
    <w:tblGrid>
      <w:gridCol w:w="3756"/>
      <w:gridCol w:w="1503"/>
      <w:gridCol w:w="2055"/>
    </w:tblGrid>
    <w:tr w:rsidRPr="006932D7" w:rsidR="006932D7" w:rsidTr="006932D7" w14:paraId="7B654C1F" w14:textId="77777777">
      <w:tc>
        <w:tcPr>
          <w:tcW w:w="2006" w:type="pct"/>
          <w:hideMark/>
        </w:tcPr>
        <w:p w:rsidRPr="006932D7" w:rsidR="006932D7" w:rsidP="006932D7" w:rsidRDefault="006932D7" w14:paraId="531C8C10" w14:textId="77777777">
          <w:pPr>
            <w:tabs>
              <w:tab w:val="center" w:pos="4536"/>
              <w:tab w:val="right" w:pos="9072"/>
            </w:tabs>
            <w:spacing w:line="276" w:lineRule="auto"/>
            <w:rPr>
              <w:rFonts w:ascii="Calibri" w:hAnsi="Calibri" w:eastAsia="Calibri"/>
              <w:sz w:val="22"/>
              <w:szCs w:val="22"/>
              <w:lang w:val="en-US" w:eastAsia="en-US"/>
            </w:rPr>
          </w:pPr>
          <w:r w:rsidRPr="006932D7">
            <w:rPr>
              <w:rFonts w:ascii="Calibri" w:hAnsi="Calibri" w:eastAsia="Calibri"/>
              <w:noProof/>
              <w:sz w:val="22"/>
              <w:szCs w:val="22"/>
              <w:lang w:val="en-US" w:eastAsia="en-US"/>
            </w:rPr>
            <w:drawing>
              <wp:inline distT="0" distB="0" distL="0" distR="0" wp14:anchorId="3AD9095B" wp14:editId="486E022A">
                <wp:extent cx="2247900" cy="504825"/>
                <wp:effectExtent l="0" t="0" r="0" b="0"/>
                <wp:docPr id="54" name="Bildobjekt 4" descr="Landstinget Sörmlands logotyp i form av en näckros i svart" title="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ildobjekt 4" descr="Landstinget Sörmlands logotyp i form av en näckros i svart" title="Logotyp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43455" cy="501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4" w:type="pct"/>
          <w:gridSpan w:val="2"/>
        </w:tcPr>
        <w:p w:rsidRPr="006932D7" w:rsidR="006932D7" w:rsidP="006932D7" w:rsidRDefault="00D03405" w14:paraId="093618E2" w14:textId="77777777">
          <w:pPr>
            <w:tabs>
              <w:tab w:val="left" w:pos="1907"/>
              <w:tab w:val="center" w:pos="4536"/>
              <w:tab w:val="right" w:pos="9072"/>
            </w:tabs>
            <w:spacing w:line="276" w:lineRule="auto"/>
            <w:jc w:val="center"/>
            <w:rPr>
              <w:rFonts w:eastAsia="Calibri"/>
              <w:sz w:val="20"/>
              <w:lang w:val="en-US" w:eastAsia="en-US"/>
            </w:rPr>
          </w:pPr>
          <w:r>
            <w:rPr>
              <w:rFonts w:eastAsia="Calibri"/>
              <w:sz w:val="20"/>
              <w:lang w:val="en-US" w:eastAsia="en-US"/>
            </w:rPr>
            <w:t>TJÄNSTEUTLÅTANDE</w:t>
          </w:r>
        </w:p>
      </w:tc>
    </w:tr>
    <w:tr w:rsidRPr="006932D7" w:rsidR="006932D7" w:rsidTr="006932D7" w14:paraId="5C7F6704" w14:textId="77777777">
      <w:tc>
        <w:tcPr>
          <w:tcW w:w="2006" w:type="pct"/>
        </w:tcPr>
        <w:p w:rsidRPr="006932D7" w:rsidR="006932D7" w:rsidP="006932D7" w:rsidRDefault="006932D7" w14:paraId="7826400A" w14:textId="77777777">
          <w:pPr>
            <w:tabs>
              <w:tab w:val="center" w:pos="4536"/>
              <w:tab w:val="right" w:pos="9072"/>
            </w:tabs>
            <w:spacing w:line="276" w:lineRule="auto"/>
            <w:rPr>
              <w:rFonts w:ascii="Calibri" w:hAnsi="Calibri" w:eastAsia="Calibri"/>
              <w:sz w:val="22"/>
              <w:szCs w:val="22"/>
              <w:lang w:val="en-US" w:eastAsia="en-US"/>
            </w:rPr>
          </w:pPr>
        </w:p>
      </w:tc>
      <w:tc>
        <w:tcPr>
          <w:tcW w:w="1897" w:type="pct"/>
        </w:tcPr>
        <w:p w:rsidRPr="006932D7" w:rsidR="006932D7" w:rsidP="006932D7" w:rsidRDefault="006932D7" w14:paraId="6E73A65B" w14:textId="77777777">
          <w:pPr>
            <w:tabs>
              <w:tab w:val="center" w:pos="4536"/>
              <w:tab w:val="right" w:pos="9072"/>
            </w:tabs>
            <w:spacing w:line="276" w:lineRule="auto"/>
            <w:rPr>
              <w:rFonts w:ascii="Calibri" w:hAnsi="Calibri" w:eastAsia="Calibri"/>
              <w:sz w:val="22"/>
              <w:szCs w:val="22"/>
              <w:lang w:val="en-US" w:eastAsia="en-US"/>
            </w:rPr>
          </w:pPr>
        </w:p>
      </w:tc>
      <w:tc>
        <w:tcPr>
          <w:tcW w:w="1097" w:type="pct"/>
        </w:tcPr>
        <w:p w:rsidRPr="006932D7" w:rsidR="006932D7" w:rsidP="006932D7" w:rsidRDefault="006932D7" w14:paraId="65C1F275" w14:textId="77777777">
          <w:pPr>
            <w:tabs>
              <w:tab w:val="center" w:pos="4536"/>
              <w:tab w:val="right" w:pos="9072"/>
            </w:tabs>
            <w:spacing w:line="276" w:lineRule="auto"/>
            <w:rPr>
              <w:rFonts w:ascii="Calibri" w:hAnsi="Calibri" w:eastAsia="Calibri"/>
              <w:sz w:val="22"/>
              <w:szCs w:val="22"/>
              <w:lang w:val="en-US" w:eastAsia="en-US"/>
            </w:rPr>
          </w:pPr>
        </w:p>
      </w:tc>
    </w:tr>
    <w:tr w:rsidRPr="006932D7" w:rsidR="006932D7" w:rsidTr="006932D7" w14:paraId="0AA489E8" w14:textId="77777777">
      <w:tc>
        <w:tcPr>
          <w:tcW w:w="2006" w:type="pct"/>
          <w:hideMark/>
        </w:tcPr>
        <w:p w:rsidRPr="006932D7" w:rsidR="006932D7" w:rsidP="006932D7" w:rsidRDefault="006932D7" w14:paraId="1E9FEF9A" w14:textId="77777777">
          <w:pPr>
            <w:tabs>
              <w:tab w:val="center" w:pos="4536"/>
              <w:tab w:val="right" w:pos="9072"/>
            </w:tabs>
            <w:spacing w:line="276" w:lineRule="auto"/>
            <w:rPr>
              <w:rFonts w:eastAsia="Calibri"/>
              <w:sz w:val="10"/>
              <w:szCs w:val="10"/>
              <w:lang w:val="en-US" w:eastAsia="en-US"/>
            </w:rPr>
          </w:pPr>
          <w:r w:rsidRPr="006932D7">
            <w:rPr>
              <w:rFonts w:eastAsia="Calibri"/>
              <w:sz w:val="10"/>
              <w:szCs w:val="10"/>
              <w:lang w:val="en-US" w:eastAsia="en-US"/>
            </w:rPr>
            <w:t>HANDLÄGGARE</w:t>
          </w:r>
        </w:p>
      </w:tc>
      <w:tc>
        <w:tcPr>
          <w:tcW w:w="1897" w:type="pct"/>
          <w:hideMark/>
        </w:tcPr>
        <w:p w:rsidRPr="006932D7" w:rsidR="006932D7" w:rsidP="006932D7" w:rsidRDefault="006932D7" w14:paraId="78B7B70A" w14:textId="77777777">
          <w:pPr>
            <w:tabs>
              <w:tab w:val="center" w:pos="4536"/>
              <w:tab w:val="right" w:pos="9072"/>
            </w:tabs>
            <w:spacing w:line="276" w:lineRule="auto"/>
            <w:rPr>
              <w:rFonts w:eastAsia="Calibri"/>
              <w:sz w:val="10"/>
              <w:szCs w:val="10"/>
              <w:lang w:val="en-US" w:eastAsia="en-US"/>
            </w:rPr>
          </w:pPr>
          <w:r w:rsidRPr="006932D7">
            <w:rPr>
              <w:rFonts w:eastAsia="Calibri"/>
              <w:sz w:val="10"/>
              <w:szCs w:val="10"/>
              <w:lang w:val="en-US" w:eastAsia="en-US"/>
            </w:rPr>
            <w:t>DATUM</w:t>
          </w:r>
        </w:p>
      </w:tc>
      <w:tc>
        <w:tcPr>
          <w:tcW w:w="1097" w:type="pct"/>
          <w:hideMark/>
        </w:tcPr>
        <w:p w:rsidRPr="006932D7" w:rsidR="006932D7" w:rsidP="006932D7" w:rsidRDefault="006932D7" w14:paraId="3AF60181" w14:textId="77777777">
          <w:pPr>
            <w:tabs>
              <w:tab w:val="center" w:pos="4536"/>
              <w:tab w:val="right" w:pos="9072"/>
            </w:tabs>
            <w:spacing w:line="276" w:lineRule="auto"/>
            <w:rPr>
              <w:rFonts w:eastAsia="Calibri"/>
              <w:sz w:val="10"/>
              <w:szCs w:val="10"/>
              <w:lang w:val="en-US" w:eastAsia="en-US"/>
            </w:rPr>
          </w:pPr>
          <w:r w:rsidRPr="006932D7">
            <w:rPr>
              <w:rFonts w:eastAsia="Calibri"/>
              <w:sz w:val="10"/>
              <w:szCs w:val="10"/>
              <w:lang w:val="en-US" w:eastAsia="en-US"/>
            </w:rPr>
            <w:t>DIARIENUMMER/DOKUMENTNUMMER</w:t>
          </w:r>
        </w:p>
      </w:tc>
    </w:tr>
    <w:tr w:rsidRPr="00222D6A" w:rsidR="006932D7" w:rsidTr="006932D7" w14:paraId="164B97CC" w14:textId="77777777">
      <w:sdt>
        <w:sdtPr>
          <w:rPr>
            <w:rFonts w:eastAsia="Calibri"/>
            <w:sz w:val="20"/>
            <w:lang w:eastAsia="en-US"/>
          </w:rPr>
          <w:tag w:val="OurRef.SearchName"/>
          <w:id w:val="10011"/>
          <w:placeholder>
            <w:docPart w:val="C47DBD5718C04CA595000DE305018148"/>
          </w:placeholder>
          <w:showingPlcHdr/>
          <w:dataBinding w:prefixMappings="xmlns:gbs='http://www.software-innovation.no/growBusinessDocument'" w:xpath="/gbs:GrowBusinessDocument/gbs:OurRef.SearchName[@gbs:key='10011']" w:storeItemID="{EB686B61-0A30-4B86-9933-DB739D41F05D}"/>
          <w:text/>
        </w:sdtPr>
        <w:sdtContent>
          <w:tc>
            <w:tcPr>
              <w:tcW w:w="2006" w:type="pct"/>
              <w:hideMark/>
            </w:tcPr>
            <w:p w:rsidRPr="008D08E0" w:rsidR="006932D7" w:rsidP="006932D7" w:rsidRDefault="008D08E0" w14:paraId="654B4D2A" w14:textId="77777777">
              <w:pPr>
                <w:tabs>
                  <w:tab w:val="center" w:pos="4536"/>
                  <w:tab w:val="right" w:pos="9072"/>
                </w:tabs>
                <w:spacing w:line="276" w:lineRule="auto"/>
                <w:rPr>
                  <w:rFonts w:eastAsia="Calibri"/>
                  <w:sz w:val="20"/>
                  <w:lang w:val="en-US" w:eastAsia="en-US"/>
                </w:rPr>
              </w:pPr>
              <w:r w:rsidRPr="008D08E0">
                <w:rPr>
                  <w:rStyle w:val="Platshllartext"/>
                  <w:lang w:val="en-US"/>
                </w:rPr>
                <w:t>Click here to enter text.</w:t>
              </w:r>
            </w:p>
          </w:tc>
        </w:sdtContent>
      </w:sdt>
      <w:sdt>
        <w:sdtPr>
          <w:rPr>
            <w:rFonts w:eastAsia="Calibri"/>
            <w:sz w:val="20"/>
            <w:lang w:eastAsia="en-US"/>
          </w:rPr>
          <w:tag w:val="DocumentDate"/>
          <w:id w:val="10013"/>
          <w:lock w:val="sdtLocked"/>
          <w:placeholder>
            <w:docPart w:val="814C242511B1469FAFFE51610904538D"/>
          </w:placeholder>
          <w:showingPlcHdr/>
          <w:dataBinding w:prefixMappings="xmlns:gbs='http://www.software-innovation.no/growBusinessDocument'" w:xpath="/gbs:GrowBusinessDocument/gbs:DocumentDate[@gbs:key='10013']" w:storeItemID="{EB686B61-0A30-4B86-9933-DB739D41F05D}"/>
          <w:date>
            <w:dateFormat w:val="yyyy-MM-dd"/>
            <w:lid w:val="sv-SE"/>
            <w:storeMappedDataAs w:val="dateTime"/>
            <w:calendar w:val="gregorian"/>
          </w:date>
        </w:sdtPr>
        <w:sdtContent>
          <w:tc>
            <w:tcPr>
              <w:tcW w:w="1897" w:type="pct"/>
              <w:hideMark/>
            </w:tcPr>
            <w:p w:rsidRPr="008D08E0" w:rsidR="006932D7" w:rsidP="006932D7" w:rsidRDefault="008D08E0" w14:paraId="14DC33D4" w14:textId="77777777">
              <w:pPr>
                <w:tabs>
                  <w:tab w:val="center" w:pos="4536"/>
                  <w:tab w:val="right" w:pos="9072"/>
                </w:tabs>
                <w:spacing w:line="276" w:lineRule="auto"/>
                <w:rPr>
                  <w:rFonts w:eastAsia="Calibri"/>
                  <w:sz w:val="20"/>
                  <w:lang w:val="en-US" w:eastAsia="en-US"/>
                </w:rPr>
              </w:pPr>
              <w:r w:rsidRPr="008D08E0">
                <w:rPr>
                  <w:rStyle w:val="Platshllartext"/>
                  <w:lang w:val="en-US"/>
                </w:rPr>
                <w:t>Click here to enter a date.</w:t>
              </w:r>
            </w:p>
          </w:tc>
        </w:sdtContent>
      </w:sdt>
      <w:sdt>
        <w:sdtPr>
          <w:rPr>
            <w:rFonts w:eastAsia="Calibri"/>
            <w:sz w:val="20"/>
            <w:lang w:eastAsia="en-US"/>
          </w:rPr>
          <w:tag w:val="DocumentNumber"/>
          <w:id w:val="10014"/>
          <w:lock w:val="sdtLocked"/>
          <w:placeholder>
            <w:docPart w:val="6E3E273484284810B726E1BE6ED65214"/>
          </w:placeholder>
          <w:showingPlcHdr/>
          <w:dataBinding w:prefixMappings="xmlns:gbs='http://www.software-innovation.no/growBusinessDocument'" w:xpath="/gbs:GrowBusinessDocument/gbs:DocumentNumber[@gbs:key='10014']" w:storeItemID="{EB686B61-0A30-4B86-9933-DB739D41F05D}"/>
          <w:text/>
        </w:sdtPr>
        <w:sdtContent>
          <w:tc>
            <w:tcPr>
              <w:tcW w:w="1097" w:type="pct"/>
              <w:hideMark/>
            </w:tcPr>
            <w:p w:rsidRPr="008D08E0" w:rsidR="006932D7" w:rsidP="006932D7" w:rsidRDefault="008D08E0" w14:paraId="5EBD113F" w14:textId="77777777">
              <w:pPr>
                <w:tabs>
                  <w:tab w:val="center" w:pos="4536"/>
                  <w:tab w:val="right" w:pos="9072"/>
                </w:tabs>
                <w:spacing w:line="276" w:lineRule="auto"/>
                <w:rPr>
                  <w:rFonts w:eastAsia="Calibri"/>
                  <w:sz w:val="20"/>
                  <w:lang w:val="en-US" w:eastAsia="en-US"/>
                </w:rPr>
              </w:pPr>
              <w:r w:rsidRPr="008D08E0">
                <w:rPr>
                  <w:rStyle w:val="Platshllartext"/>
                  <w:lang w:val="en-US"/>
                </w:rPr>
                <w:t>Click here to enter text.</w:t>
              </w:r>
            </w:p>
          </w:tc>
        </w:sdtContent>
      </w:sdt>
    </w:tr>
    <w:tr w:rsidRPr="00222D6A" w:rsidR="006932D7" w:rsidTr="006932D7" w14:paraId="0A47D55B" w14:textId="77777777">
      <w:sdt>
        <w:sdtPr>
          <w:rPr>
            <w:rFonts w:eastAsia="Calibri"/>
            <w:sz w:val="20"/>
            <w:lang w:eastAsia="en-US"/>
          </w:rPr>
          <w:tag w:val="ToOrgUnit.SearchName"/>
          <w:id w:val="10012"/>
          <w:placeholder>
            <w:docPart w:val="CCF5D8E43A98499D97096EEFE465B4DC"/>
          </w:placeholder>
          <w:showingPlcHdr/>
          <w:dataBinding w:prefixMappings="xmlns:gbs='http://www.software-innovation.no/growBusinessDocument'" w:xpath="/gbs:GrowBusinessDocument/gbs:ToOrgUnit.SearchName[@gbs:key='10012']" w:storeItemID="{EB686B61-0A30-4B86-9933-DB739D41F05D}"/>
          <w:text/>
        </w:sdtPr>
        <w:sdtContent>
          <w:tc>
            <w:tcPr>
              <w:tcW w:w="2006" w:type="pct"/>
            </w:tcPr>
            <w:p w:rsidRPr="008D08E0" w:rsidR="006932D7" w:rsidP="006932D7" w:rsidRDefault="008D08E0" w14:paraId="6D0B34E3" w14:textId="77777777">
              <w:pPr>
                <w:tabs>
                  <w:tab w:val="center" w:pos="4536"/>
                  <w:tab w:val="right" w:pos="9072"/>
                </w:tabs>
                <w:spacing w:line="276" w:lineRule="auto"/>
                <w:rPr>
                  <w:rFonts w:eastAsia="Calibri"/>
                  <w:sz w:val="20"/>
                  <w:lang w:val="en-US" w:eastAsia="en-US"/>
                </w:rPr>
              </w:pPr>
              <w:r w:rsidRPr="008D08E0">
                <w:rPr>
                  <w:rStyle w:val="Platshllartext"/>
                  <w:lang w:val="en-US"/>
                </w:rPr>
                <w:t>Click here to enter text.</w:t>
              </w:r>
            </w:p>
          </w:tc>
        </w:sdtContent>
      </w:sdt>
      <w:tc>
        <w:tcPr>
          <w:tcW w:w="1897" w:type="pct"/>
        </w:tcPr>
        <w:p w:rsidRPr="008D08E0" w:rsidR="006932D7" w:rsidP="006932D7" w:rsidRDefault="006932D7" w14:paraId="61F8E91D" w14:textId="77777777">
          <w:pPr>
            <w:tabs>
              <w:tab w:val="center" w:pos="4536"/>
              <w:tab w:val="right" w:pos="9072"/>
            </w:tabs>
            <w:spacing w:line="276" w:lineRule="auto"/>
            <w:rPr>
              <w:rFonts w:eastAsia="Calibri"/>
              <w:sz w:val="20"/>
              <w:lang w:val="en-US" w:eastAsia="en-US"/>
            </w:rPr>
          </w:pPr>
        </w:p>
      </w:tc>
      <w:tc>
        <w:tcPr>
          <w:tcW w:w="1097" w:type="pct"/>
        </w:tcPr>
        <w:p w:rsidRPr="008D08E0" w:rsidR="006932D7" w:rsidP="006932D7" w:rsidRDefault="006932D7" w14:paraId="2513F918" w14:textId="77777777">
          <w:pPr>
            <w:tabs>
              <w:tab w:val="center" w:pos="4536"/>
              <w:tab w:val="right" w:pos="9072"/>
            </w:tabs>
            <w:spacing w:line="276" w:lineRule="auto"/>
            <w:rPr>
              <w:rFonts w:eastAsia="Calibri"/>
              <w:sz w:val="20"/>
              <w:lang w:val="en-US" w:eastAsia="en-US"/>
            </w:rPr>
          </w:pPr>
        </w:p>
      </w:tc>
    </w:tr>
  </w:tbl>
  <w:p w:rsidRPr="008D08E0" w:rsidR="006932D7" w:rsidP="006932D7" w:rsidRDefault="006932D7" w14:paraId="00D0AA0D" w14:textId="77777777">
    <w:pPr>
      <w:ind w:right="736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4BC04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0126A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6C95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5A82DE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3A44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44C9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92C3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B6B9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2811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3629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FFFFFFFF"/>
    <w:lvl w:ilvl="0">
      <w:numFmt w:val="none"/>
      <w:lvlText w:val=""/>
      <w:lvlJc w:val="left"/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start w:val="1"/>
      <w:numFmt w:val="decimal"/>
      <w:lvlText w:val="%4"/>
      <w:legacy w:legacy="1" w:legacySpace="0" w:legacyIndent="283"/>
      <w:lvlJc w:val="left"/>
      <w:pPr>
        <w:ind w:left="283" w:hanging="283"/>
      </w:pPr>
    </w:lvl>
    <w:lvl w:ilvl="4">
      <w:numFmt w:val="none"/>
      <w:lvlText w:val=""/>
      <w:lvlJc w:val="left"/>
    </w:lvl>
    <w:lvl w:ilvl="5">
      <w:start w:val="1"/>
      <w:numFmt w:val="decimal"/>
      <w:lvlText w:val="§ %6"/>
      <w:legacy w:legacy="1" w:legacySpace="0" w:legacyIndent="0"/>
      <w:lvlJc w:val="left"/>
      <w:pPr>
        <w:ind w:left="1418" w:firstLine="0"/>
      </w:pPr>
      <w:rPr>
        <w:rFonts w:ascii="Tms Rmn" w:hAnsi="Tms Rmn" w:hint="default"/>
      </w:rPr>
    </w:lvl>
    <w:lvl w:ilvl="6">
      <w:numFmt w:val="decimal"/>
      <w:lvlText w:val="%7"/>
      <w:legacy w:legacy="1" w:legacySpace="0" w:legacyIndent="0"/>
      <w:lvlJc w:val="left"/>
      <w:rPr>
        <w:rFonts w:ascii="Times New Roman" w:hAnsi="Times New Roman" w:hint="default"/>
      </w:rPr>
    </w:lvl>
    <w:lvl w:ilvl="7">
      <w:numFmt w:val="decimal"/>
      <w:lvlText w:val="%8"/>
      <w:legacy w:legacy="1" w:legacySpace="0" w:legacyIndent="0"/>
      <w:lvlJc w:val="left"/>
      <w:rPr>
        <w:rFonts w:ascii="Times New Roman" w:hAnsi="Times New Roman" w:hint="default"/>
      </w:rPr>
    </w:lvl>
    <w:lvl w:ilvl="8">
      <w:numFmt w:val="decimal"/>
      <w:lvlText w:val="%9"/>
      <w:legacy w:legacy="1" w:legacySpace="0" w:legacyIndent="0"/>
      <w:lvlJc w:val="left"/>
      <w:rPr>
        <w:rFonts w:ascii="Times New Roman" w:hAnsi="Times New Roman" w:hint="default"/>
      </w:rPr>
    </w:lvl>
  </w:abstractNum>
  <w:abstractNum w:abstractNumId="11" w15:restartNumberingAfterBreak="0">
    <w:nsid w:val="609572B6"/>
    <w:multiLevelType w:val="hybridMultilevel"/>
    <w:tmpl w:val="E8CEE196"/>
    <w:lvl w:ilvl="0" w:tplc="041D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60D93BB2"/>
    <w:multiLevelType w:val="hybridMultilevel"/>
    <w:tmpl w:val="B1105466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C93768"/>
    <w:multiLevelType w:val="hybridMultilevel"/>
    <w:tmpl w:val="7B54BE42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74068484">
    <w:abstractNumId w:val="10"/>
  </w:num>
  <w:num w:numId="2" w16cid:durableId="851450748">
    <w:abstractNumId w:val="12"/>
  </w:num>
  <w:num w:numId="3" w16cid:durableId="1129393281">
    <w:abstractNumId w:val="8"/>
  </w:num>
  <w:num w:numId="4" w16cid:durableId="60253966">
    <w:abstractNumId w:val="3"/>
  </w:num>
  <w:num w:numId="5" w16cid:durableId="1609511159">
    <w:abstractNumId w:val="2"/>
  </w:num>
  <w:num w:numId="6" w16cid:durableId="463231463">
    <w:abstractNumId w:val="1"/>
  </w:num>
  <w:num w:numId="7" w16cid:durableId="844713476">
    <w:abstractNumId w:val="0"/>
  </w:num>
  <w:num w:numId="8" w16cid:durableId="534805734">
    <w:abstractNumId w:val="9"/>
  </w:num>
  <w:num w:numId="9" w16cid:durableId="1042023790">
    <w:abstractNumId w:val="7"/>
  </w:num>
  <w:num w:numId="10" w16cid:durableId="511646902">
    <w:abstractNumId w:val="6"/>
  </w:num>
  <w:num w:numId="11" w16cid:durableId="854999095">
    <w:abstractNumId w:val="5"/>
  </w:num>
  <w:num w:numId="12" w16cid:durableId="223640387">
    <w:abstractNumId w:val="4"/>
  </w:num>
  <w:num w:numId="13" w16cid:durableId="1498615336">
    <w:abstractNumId w:val="11"/>
  </w:num>
  <w:num w:numId="14" w16cid:durableId="135021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andläggare" w:val="Mikael Klasson"/>
    <w:docVar w:name="Typ" w:val="BREV"/>
    <w:docVar w:name="Ämne" w:val="1997-10-16"/>
  </w:docVars>
  <w:rsids>
    <w:rsidRoot w:val="008039A3"/>
    <w:rsid w:val="00001DDE"/>
    <w:rsid w:val="00053198"/>
    <w:rsid w:val="000765D8"/>
    <w:rsid w:val="00093E29"/>
    <w:rsid w:val="000B06C9"/>
    <w:rsid w:val="000F16C0"/>
    <w:rsid w:val="001008AD"/>
    <w:rsid w:val="00114AA3"/>
    <w:rsid w:val="00117F65"/>
    <w:rsid w:val="00117F7B"/>
    <w:rsid w:val="001323E7"/>
    <w:rsid w:val="001366B2"/>
    <w:rsid w:val="00143BF6"/>
    <w:rsid w:val="00144F69"/>
    <w:rsid w:val="001522CB"/>
    <w:rsid w:val="0017795B"/>
    <w:rsid w:val="001A09CC"/>
    <w:rsid w:val="001B25FA"/>
    <w:rsid w:val="001B60D5"/>
    <w:rsid w:val="001C54F9"/>
    <w:rsid w:val="001C663E"/>
    <w:rsid w:val="001E14B7"/>
    <w:rsid w:val="001F458B"/>
    <w:rsid w:val="00204CD2"/>
    <w:rsid w:val="00222996"/>
    <w:rsid w:val="00222D6A"/>
    <w:rsid w:val="00277B6C"/>
    <w:rsid w:val="00290A24"/>
    <w:rsid w:val="002A09F2"/>
    <w:rsid w:val="002B69A4"/>
    <w:rsid w:val="002D14FC"/>
    <w:rsid w:val="0030757D"/>
    <w:rsid w:val="00332F94"/>
    <w:rsid w:val="00341EEA"/>
    <w:rsid w:val="003606CE"/>
    <w:rsid w:val="003925F7"/>
    <w:rsid w:val="0039516C"/>
    <w:rsid w:val="003B2B98"/>
    <w:rsid w:val="003B5882"/>
    <w:rsid w:val="003C23D0"/>
    <w:rsid w:val="003C43BD"/>
    <w:rsid w:val="003C678F"/>
    <w:rsid w:val="00406B83"/>
    <w:rsid w:val="004072FD"/>
    <w:rsid w:val="00414D91"/>
    <w:rsid w:val="00422A41"/>
    <w:rsid w:val="0044039F"/>
    <w:rsid w:val="00451E65"/>
    <w:rsid w:val="004536DB"/>
    <w:rsid w:val="00454CBD"/>
    <w:rsid w:val="00482A3E"/>
    <w:rsid w:val="00490E14"/>
    <w:rsid w:val="00496B57"/>
    <w:rsid w:val="00497ECB"/>
    <w:rsid w:val="004B7A0A"/>
    <w:rsid w:val="004C39CD"/>
    <w:rsid w:val="004D0117"/>
    <w:rsid w:val="004E0204"/>
    <w:rsid w:val="004E08A9"/>
    <w:rsid w:val="004E5B8A"/>
    <w:rsid w:val="004F0AF2"/>
    <w:rsid w:val="0050222F"/>
    <w:rsid w:val="00541C35"/>
    <w:rsid w:val="0056513F"/>
    <w:rsid w:val="00565E89"/>
    <w:rsid w:val="0056670A"/>
    <w:rsid w:val="00583D24"/>
    <w:rsid w:val="00591982"/>
    <w:rsid w:val="005A4EBC"/>
    <w:rsid w:val="005C0185"/>
    <w:rsid w:val="0060286C"/>
    <w:rsid w:val="0061646E"/>
    <w:rsid w:val="00622B2E"/>
    <w:rsid w:val="00630793"/>
    <w:rsid w:val="00645EC7"/>
    <w:rsid w:val="00654D46"/>
    <w:rsid w:val="00677CDA"/>
    <w:rsid w:val="00682828"/>
    <w:rsid w:val="00685F63"/>
    <w:rsid w:val="006932D7"/>
    <w:rsid w:val="006B2656"/>
    <w:rsid w:val="006C0A1E"/>
    <w:rsid w:val="006C2A30"/>
    <w:rsid w:val="006C2EBD"/>
    <w:rsid w:val="00706DA3"/>
    <w:rsid w:val="007247EA"/>
    <w:rsid w:val="00727AE6"/>
    <w:rsid w:val="00780413"/>
    <w:rsid w:val="007926FE"/>
    <w:rsid w:val="007B6821"/>
    <w:rsid w:val="007B77A0"/>
    <w:rsid w:val="008039A3"/>
    <w:rsid w:val="00815A71"/>
    <w:rsid w:val="00821AF1"/>
    <w:rsid w:val="00833312"/>
    <w:rsid w:val="008642BE"/>
    <w:rsid w:val="00864D6D"/>
    <w:rsid w:val="008665C4"/>
    <w:rsid w:val="008D08E0"/>
    <w:rsid w:val="008D6675"/>
    <w:rsid w:val="008E2D70"/>
    <w:rsid w:val="008E4501"/>
    <w:rsid w:val="00904F97"/>
    <w:rsid w:val="00913DF2"/>
    <w:rsid w:val="00977A38"/>
    <w:rsid w:val="00995A76"/>
    <w:rsid w:val="009A442F"/>
    <w:rsid w:val="009C493F"/>
    <w:rsid w:val="009C675D"/>
    <w:rsid w:val="009E0CFA"/>
    <w:rsid w:val="009E65B1"/>
    <w:rsid w:val="00A00C8D"/>
    <w:rsid w:val="00A332A1"/>
    <w:rsid w:val="00A408C8"/>
    <w:rsid w:val="00AC71C2"/>
    <w:rsid w:val="00AE2383"/>
    <w:rsid w:val="00AF3EC5"/>
    <w:rsid w:val="00AF4B84"/>
    <w:rsid w:val="00B05B17"/>
    <w:rsid w:val="00B05D40"/>
    <w:rsid w:val="00B148C8"/>
    <w:rsid w:val="00B267C8"/>
    <w:rsid w:val="00B339AC"/>
    <w:rsid w:val="00B43A4A"/>
    <w:rsid w:val="00B45B16"/>
    <w:rsid w:val="00B63657"/>
    <w:rsid w:val="00B65E99"/>
    <w:rsid w:val="00B82FCF"/>
    <w:rsid w:val="00BC001C"/>
    <w:rsid w:val="00BC4E60"/>
    <w:rsid w:val="00C04971"/>
    <w:rsid w:val="00C2368E"/>
    <w:rsid w:val="00C278FF"/>
    <w:rsid w:val="00C510FA"/>
    <w:rsid w:val="00C61FFA"/>
    <w:rsid w:val="00C861C1"/>
    <w:rsid w:val="00C92914"/>
    <w:rsid w:val="00C9592A"/>
    <w:rsid w:val="00CB4CEF"/>
    <w:rsid w:val="00CC4E7A"/>
    <w:rsid w:val="00CF0F24"/>
    <w:rsid w:val="00D03405"/>
    <w:rsid w:val="00D04B2B"/>
    <w:rsid w:val="00D10520"/>
    <w:rsid w:val="00D113A9"/>
    <w:rsid w:val="00D11476"/>
    <w:rsid w:val="00D6637F"/>
    <w:rsid w:val="00D75E81"/>
    <w:rsid w:val="00D76807"/>
    <w:rsid w:val="00D96984"/>
    <w:rsid w:val="00DA0485"/>
    <w:rsid w:val="00DA428C"/>
    <w:rsid w:val="00DC65F1"/>
    <w:rsid w:val="00DC78DB"/>
    <w:rsid w:val="00DF6B52"/>
    <w:rsid w:val="00E033CB"/>
    <w:rsid w:val="00E125DA"/>
    <w:rsid w:val="00E24AB1"/>
    <w:rsid w:val="00E40B5E"/>
    <w:rsid w:val="00E53E62"/>
    <w:rsid w:val="00E601ED"/>
    <w:rsid w:val="00E80656"/>
    <w:rsid w:val="00EA11E4"/>
    <w:rsid w:val="00EC29CB"/>
    <w:rsid w:val="00EE36A5"/>
    <w:rsid w:val="00EE42CA"/>
    <w:rsid w:val="00EF0550"/>
    <w:rsid w:val="00EF1C99"/>
    <w:rsid w:val="00EF2522"/>
    <w:rsid w:val="00F3399D"/>
    <w:rsid w:val="00F34843"/>
    <w:rsid w:val="00F4175F"/>
    <w:rsid w:val="00F531B2"/>
    <w:rsid w:val="00F54982"/>
    <w:rsid w:val="00F57DF2"/>
    <w:rsid w:val="00F75BDA"/>
    <w:rsid w:val="00F83216"/>
    <w:rsid w:val="00F849F0"/>
    <w:rsid w:val="00F94123"/>
    <w:rsid w:val="00FA1DCF"/>
    <w:rsid w:val="00FA2923"/>
    <w:rsid w:val="00FC1C4A"/>
    <w:rsid w:val="00FD1B47"/>
    <w:rsid w:val="00FF2C11"/>
    <w:rsid w:val="00FF3419"/>
    <w:rsid w:val="00FF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7A03C6"/>
  <w:attachedTemplate r:id="attachedTemplateI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2383"/>
    <w:rPr>
      <w:sz w:val="24"/>
    </w:rPr>
  </w:style>
  <w:style w:type="paragraph" w:styleId="Rubrik1">
    <w:name w:val="heading 1"/>
    <w:basedOn w:val="Normal"/>
    <w:next w:val="Normal"/>
    <w:qFormat/>
    <w:rsid w:val="006C2EBD"/>
    <w:pPr>
      <w:keepNext/>
      <w:keepLines/>
      <w:spacing w:after="240"/>
      <w:outlineLvl w:val="0"/>
    </w:pPr>
    <w:rPr>
      <w:rFonts w:ascii="Arial" w:hAnsi="Arial"/>
      <w:b/>
      <w:kern w:val="28"/>
      <w:sz w:val="28"/>
    </w:rPr>
  </w:style>
  <w:style w:type="paragraph" w:styleId="Rubrik2">
    <w:name w:val="heading 2"/>
    <w:basedOn w:val="Normal"/>
    <w:next w:val="Normal"/>
    <w:qFormat/>
    <w:rsid w:val="00114AA3"/>
    <w:pPr>
      <w:keepNext/>
      <w:keepLines/>
      <w:spacing w:before="280" w:after="120"/>
      <w:outlineLvl w:val="1"/>
    </w:pPr>
    <w:rPr>
      <w:rFonts w:ascii="Arial" w:hAnsi="Arial"/>
      <w:b/>
    </w:rPr>
  </w:style>
  <w:style w:type="paragraph" w:styleId="Rubrik3">
    <w:name w:val="heading 3"/>
    <w:basedOn w:val="Normal"/>
    <w:next w:val="Normal"/>
    <w:qFormat/>
    <w:rsid w:val="00D96984"/>
    <w:pPr>
      <w:keepNext/>
      <w:outlineLvl w:val="2"/>
    </w:pPr>
    <w:rPr>
      <w:u w:val="single"/>
    </w:rPr>
  </w:style>
  <w:style w:type="paragraph" w:styleId="Rubrik4">
    <w:name w:val="heading 4"/>
    <w:basedOn w:val="Normal"/>
    <w:next w:val="Normal"/>
    <w:qFormat/>
    <w:rsid w:val="00D96984"/>
    <w:pPr>
      <w:keepNext/>
      <w:keepLines/>
      <w:spacing w:after="120"/>
      <w:outlineLvl w:val="3"/>
    </w:pPr>
    <w:rPr>
      <w:b/>
    </w:rPr>
  </w:style>
  <w:style w:type="paragraph" w:styleId="Rubrik5">
    <w:name w:val="heading 5"/>
    <w:basedOn w:val="Normal"/>
    <w:next w:val="Normal"/>
    <w:qFormat/>
    <w:rsid w:val="00D96984"/>
    <w:pPr>
      <w:keepNext/>
      <w:keepLines/>
      <w:spacing w:after="120"/>
      <w:outlineLvl w:val="4"/>
    </w:pPr>
    <w:rPr>
      <w:b/>
    </w:rPr>
  </w:style>
  <w:style w:type="paragraph" w:styleId="Rubrik6">
    <w:name w:val="heading 6"/>
    <w:basedOn w:val="Normal"/>
    <w:next w:val="Normal"/>
    <w:qFormat/>
    <w:rsid w:val="00D96984"/>
    <w:pPr>
      <w:keepNext/>
      <w:keepLines/>
      <w:spacing w:after="120"/>
      <w:outlineLvl w:val="5"/>
    </w:pPr>
  </w:style>
  <w:style w:type="paragraph" w:styleId="Rubrik7">
    <w:name w:val="heading 7"/>
    <w:basedOn w:val="Normal"/>
    <w:next w:val="Normal"/>
    <w:qFormat/>
    <w:rsid w:val="00D96984"/>
    <w:pPr>
      <w:keepNext/>
      <w:keepLines/>
      <w:spacing w:after="60"/>
      <w:outlineLvl w:val="6"/>
    </w:pPr>
  </w:style>
  <w:style w:type="paragraph" w:styleId="Rubrik8">
    <w:name w:val="heading 8"/>
    <w:basedOn w:val="Normal"/>
    <w:next w:val="Normal"/>
    <w:qFormat/>
    <w:rsid w:val="00D96984"/>
    <w:pPr>
      <w:spacing w:after="60"/>
      <w:outlineLvl w:val="7"/>
    </w:pPr>
  </w:style>
  <w:style w:type="paragraph" w:styleId="Rubrik9">
    <w:name w:val="heading 9"/>
    <w:basedOn w:val="Normal"/>
    <w:next w:val="Normal"/>
    <w:qFormat/>
    <w:rsid w:val="00D96984"/>
    <w:pPr>
      <w:spacing w:after="60"/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semiHidden/>
    <w:rsid w:val="00D96984"/>
    <w:pPr>
      <w:tabs>
        <w:tab w:val="center" w:pos="4536"/>
        <w:tab w:val="right" w:pos="9072"/>
      </w:tabs>
    </w:pPr>
    <w:rPr>
      <w:sz w:val="20"/>
    </w:rPr>
  </w:style>
  <w:style w:type="paragraph" w:styleId="Sidfot">
    <w:name w:val="footer"/>
    <w:link w:val="SidfotChar"/>
    <w:uiPriority w:val="99"/>
    <w:rsid w:val="00D96984"/>
    <w:rPr>
      <w:rFonts w:ascii="Arial" w:hAnsi="Arial"/>
      <w:sz w:val="10"/>
    </w:rPr>
  </w:style>
  <w:style w:type="character" w:styleId="Sidnummer">
    <w:name w:val="page number"/>
    <w:basedOn w:val="Standardstycketeckensnitt"/>
    <w:semiHidden/>
    <w:rsid w:val="00D96984"/>
    <w:rPr>
      <w:sz w:val="15"/>
    </w:rPr>
  </w:style>
  <w:style w:type="paragraph" w:customStyle="1" w:styleId="Fredragningslista">
    <w:name w:val="Föredragningslista"/>
    <w:basedOn w:val="Normal"/>
    <w:semiHidden/>
    <w:rsid w:val="00D96984"/>
    <w:pPr>
      <w:spacing w:after="120"/>
      <w:ind w:left="284" w:hanging="284"/>
    </w:pPr>
  </w:style>
  <w:style w:type="paragraph" w:customStyle="1" w:styleId="Dagordning">
    <w:name w:val="Dagordning"/>
    <w:basedOn w:val="Normal"/>
    <w:semiHidden/>
    <w:rsid w:val="00D96984"/>
    <w:pPr>
      <w:spacing w:after="240"/>
      <w:ind w:left="1418" w:hanging="1418"/>
    </w:pPr>
  </w:style>
  <w:style w:type="paragraph" w:customStyle="1" w:styleId="Ledtext">
    <w:name w:val="Ledtext"/>
    <w:basedOn w:val="Normal"/>
    <w:next w:val="Normal"/>
    <w:semiHidden/>
    <w:rsid w:val="00D96984"/>
    <w:rPr>
      <w:rFonts w:ascii="NewCenturySchlbk" w:hAnsi="NewCenturySchlbk"/>
      <w:sz w:val="14"/>
    </w:rPr>
  </w:style>
  <w:style w:type="paragraph" w:customStyle="1" w:styleId="Tabelltext">
    <w:name w:val="Tabelltext"/>
    <w:basedOn w:val="Normal"/>
    <w:next w:val="Normal"/>
    <w:semiHidden/>
    <w:rsid w:val="00D96984"/>
    <w:pPr>
      <w:spacing w:before="120" w:after="60"/>
    </w:pPr>
    <w:rPr>
      <w:rFonts w:ascii="NewCenturySchlbk" w:hAnsi="NewCenturySchlbk"/>
      <w:sz w:val="20"/>
    </w:rPr>
  </w:style>
  <w:style w:type="table" w:styleId="Tabellrutnt">
    <w:name w:val="Table Grid"/>
    <w:basedOn w:val="Normaltabell"/>
    <w:uiPriority w:val="39"/>
    <w:rsid w:val="00D969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kumenttyp">
    <w:name w:val="Dokumenttyp"/>
    <w:basedOn w:val="Normal"/>
    <w:next w:val="Normal"/>
    <w:semiHidden/>
    <w:rsid w:val="00D96984"/>
    <w:rPr>
      <w:rFonts w:ascii="Arial" w:hAnsi="Arial"/>
      <w:b/>
      <w:caps/>
      <w:spacing w:val="20"/>
    </w:rPr>
  </w:style>
  <w:style w:type="paragraph" w:customStyle="1" w:styleId="SidfotFAX">
    <w:name w:val="SidfotFAX"/>
    <w:basedOn w:val="Sidfot"/>
    <w:semiHidden/>
    <w:rsid w:val="00D96984"/>
    <w:pPr>
      <w:spacing w:before="60"/>
    </w:pPr>
    <w:rPr>
      <w:caps/>
      <w:sz w:val="14"/>
    </w:rPr>
  </w:style>
  <w:style w:type="paragraph" w:customStyle="1" w:styleId="SidfotFAX2">
    <w:name w:val="SidfotFAX2"/>
    <w:basedOn w:val="Sidfot"/>
    <w:semiHidden/>
    <w:rsid w:val="00D96984"/>
    <w:pPr>
      <w:spacing w:line="240" w:lineRule="exact"/>
    </w:pPr>
    <w:rPr>
      <w:sz w:val="22"/>
    </w:rPr>
  </w:style>
  <w:style w:type="paragraph" w:styleId="Ballongtext">
    <w:name w:val="Balloon Text"/>
    <w:basedOn w:val="Normal"/>
    <w:semiHidden/>
    <w:rsid w:val="00D96984"/>
    <w:rPr>
      <w:rFonts w:ascii="Tahoma" w:hAnsi="Tahoma" w:cs="Tahoma"/>
      <w:sz w:val="16"/>
      <w:szCs w:val="16"/>
    </w:rPr>
  </w:style>
  <w:style w:type="paragraph" w:customStyle="1" w:styleId="D-DataRubrik">
    <w:name w:val="D-Data Rubrik"/>
    <w:basedOn w:val="Rubrik1"/>
    <w:rsid w:val="00D96984"/>
    <w:rPr>
      <w:sz w:val="24"/>
    </w:rPr>
  </w:style>
  <w:style w:type="paragraph" w:customStyle="1" w:styleId="D-DataBrdtext">
    <w:name w:val="D-Data Brödtext"/>
    <w:basedOn w:val="Brdtext"/>
    <w:rsid w:val="00D96984"/>
  </w:style>
  <w:style w:type="paragraph" w:styleId="Rubrik">
    <w:name w:val="Title"/>
    <w:basedOn w:val="Normal"/>
    <w:qFormat/>
    <w:rsid w:val="00E033CB"/>
    <w:pPr>
      <w:spacing w:before="240" w:after="60"/>
      <w:outlineLvl w:val="0"/>
    </w:pPr>
    <w:rPr>
      <w:rFonts w:ascii="Arial" w:hAnsi="Arial" w:cs="Arial"/>
      <w:b/>
      <w:bCs/>
      <w:kern w:val="28"/>
      <w:sz w:val="28"/>
      <w:szCs w:val="32"/>
    </w:rPr>
  </w:style>
  <w:style w:type="paragraph" w:styleId="Brdtext">
    <w:name w:val="Body Text"/>
    <w:basedOn w:val="Normal"/>
    <w:link w:val="BrdtextChar"/>
    <w:semiHidden/>
    <w:rsid w:val="00D96984"/>
    <w:pPr>
      <w:spacing w:after="120"/>
    </w:pPr>
  </w:style>
  <w:style w:type="paragraph" w:styleId="Dokumentversikt">
    <w:name w:val="Document Map"/>
    <w:basedOn w:val="Normal"/>
    <w:semiHidden/>
    <w:rsid w:val="00E033CB"/>
    <w:pPr>
      <w:shd w:val="clear" w:color="auto" w:fill="000080"/>
    </w:pPr>
    <w:rPr>
      <w:rFonts w:ascii="Tahoma" w:hAnsi="Tahoma" w:cs="Tahoma"/>
      <w:sz w:val="20"/>
    </w:rPr>
  </w:style>
  <w:style w:type="paragraph" w:styleId="Underrubrik">
    <w:name w:val="Subtitle"/>
    <w:basedOn w:val="Normal"/>
    <w:qFormat/>
    <w:rsid w:val="00E033CB"/>
    <w:pPr>
      <w:spacing w:after="60"/>
      <w:outlineLvl w:val="1"/>
    </w:pPr>
    <w:rPr>
      <w:rFonts w:ascii="Arial" w:hAnsi="Arial" w:cs="Arial"/>
      <w:b/>
      <w:szCs w:val="24"/>
    </w:rPr>
  </w:style>
  <w:style w:type="character" w:styleId="Platshllartext">
    <w:name w:val="Placeholder Text"/>
    <w:basedOn w:val="Standardstycketeckensnitt"/>
    <w:uiPriority w:val="99"/>
    <w:semiHidden/>
    <w:rsid w:val="007247EA"/>
    <w:rPr>
      <w:color w:val="808080"/>
    </w:rPr>
  </w:style>
  <w:style w:type="character" w:customStyle="1" w:styleId="SidfotChar">
    <w:name w:val="Sidfot Char"/>
    <w:basedOn w:val="Standardstycketeckensnitt"/>
    <w:link w:val="Sidfot"/>
    <w:uiPriority w:val="99"/>
    <w:rsid w:val="00583D24"/>
    <w:rPr>
      <w:rFonts w:ascii="Arial" w:hAnsi="Arial"/>
      <w:sz w:val="10"/>
    </w:rPr>
  </w:style>
  <w:style w:type="character" w:customStyle="1" w:styleId="SidhuvudChar">
    <w:name w:val="Sidhuvud Char"/>
    <w:basedOn w:val="Standardstycketeckensnitt"/>
    <w:link w:val="Sidhuvud"/>
    <w:semiHidden/>
    <w:rsid w:val="001C54F9"/>
  </w:style>
  <w:style w:type="character" w:customStyle="1" w:styleId="BrdtextChar">
    <w:name w:val="Brödtext Char"/>
    <w:basedOn w:val="Standardstycketeckensnitt"/>
    <w:link w:val="Brdtext"/>
    <w:semiHidden/>
    <w:rsid w:val="002A09F2"/>
    <w:rPr>
      <w:sz w:val="24"/>
    </w:rPr>
  </w:style>
  <w:style w:type="character" w:styleId="Hyperlnk">
    <w:name w:val="Hyperlink"/>
    <w:basedOn w:val="Standardstycketeckensnitt"/>
    <w:uiPriority w:val="99"/>
    <w:semiHidden/>
    <w:unhideWhenUsed/>
    <w:rsid w:val="00F4175F"/>
    <w:rPr>
      <w:color w:val="0000FF"/>
      <w:u w:val="single"/>
    </w:rPr>
  </w:style>
  <w:style w:type="character" w:styleId="AnvndHyperlnk">
    <w:name w:val="FollowedHyperlink"/>
    <w:basedOn w:val="Standardstycketeckensnitt"/>
    <w:semiHidden/>
    <w:unhideWhenUsed/>
    <w:rsid w:val="00414D9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13" Type="http://schemas.openxmlformats.org/officeDocument/2006/relationships/footer" Target="footer3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12" Type="http://schemas.openxmlformats.org/officeDocument/2006/relationships/header" Target="header3.xml" />
  <Relationship Id="rId2" Type="http://schemas.openxmlformats.org/officeDocument/2006/relationships/numbering" Target="numbering.xml" />
  <Relationship Id="rId16" Type="http://schemas.openxmlformats.org/officeDocument/2006/relationships/theme" Target="theme/theme1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footer" Target="footer2.xml" />
  <Relationship Id="rId5" Type="http://schemas.openxmlformats.org/officeDocument/2006/relationships/webSettings" Target="webSettings.xml" />
  <Relationship Id="rId15" Type="http://schemas.openxmlformats.org/officeDocument/2006/relationships/glossaryDocument" Target="glossary/document.xml" />
  <Relationship Id="rId10" Type="http://schemas.openxmlformats.org/officeDocument/2006/relationships/footer" Target="footer1.xml" />
  <Relationship Id="rId4" Type="http://schemas.openxmlformats.org/officeDocument/2006/relationships/settings" Target="settings.xml" />
  <Relationship Id="rId9" Type="http://schemas.openxmlformats.org/officeDocument/2006/relationships/header" Target="header2.xml" />
  <Relationship Id="rId14" Type="http://schemas.openxmlformats.org/officeDocument/2006/relationships/fontTable" Target="fontTable.xml" />
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settings.xml.rels>&#65279;<?xml version="1.0" encoding="utf-8"?><Relationships xmlns="http://schemas.openxmlformats.org/package/2006/relationships"><Relationship Type="http://schemas.openxmlformats.org/officeDocument/2006/relationships/attachedTemplate" Target="https://public360.dd.dll.se:443/biz/v2-pbr/docprod/templates/ma_sormland__tjansteutlatande.dotx" TargetMode="External" Id="attachedTemplateId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38F9A1076A34D29B3F4EBDFD1C1D54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67D44A8-C4D1-4D77-83AE-95ED57904052}"/>
      </w:docPartPr>
      <w:docPartBody>
        <w:p w:rsidR="00247512" w:rsidRDefault="00491501" w:rsidP="00491501">
          <w:pPr>
            <w:pStyle w:val="A38F9A1076A34D29B3F4EBDFD1C1D5481"/>
          </w:pPr>
          <w:r w:rsidRPr="00B05B17">
            <w:rPr>
              <w:rStyle w:val="Platshllartext"/>
              <w:color w:val="000000" w:themeColor="text1"/>
              <w:lang w:val="en-US"/>
            </w:rPr>
            <w:t>Click here to enter text.</w:t>
          </w:r>
        </w:p>
      </w:docPartBody>
    </w:docPart>
    <w:docPart>
      <w:docPartPr>
        <w:name w:val="C558D2B6AA314E19B7823D60C7D1140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A076D7E-4225-457C-A705-9B66006D93D6}"/>
      </w:docPartPr>
      <w:docPartBody>
        <w:p w:rsidR="00247512" w:rsidRDefault="00491501" w:rsidP="00491501">
          <w:pPr>
            <w:pStyle w:val="C558D2B6AA314E19B7823D60C7D114051"/>
          </w:pPr>
          <w:r w:rsidRPr="00114AA3">
            <w:rPr>
              <w:rStyle w:val="Platshllartext"/>
              <w:lang w:val="en-US"/>
            </w:rPr>
            <w:t>Click here to enter text.</w:t>
          </w:r>
        </w:p>
      </w:docPartBody>
    </w:docPart>
    <w:docPart>
      <w:docPartPr>
        <w:name w:val="C586A6B36DDA4C83BF22F64145B0CC2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0B75501-7717-49ED-BA47-96C9CD307B31}"/>
      </w:docPartPr>
      <w:docPartBody>
        <w:p w:rsidR="00247512" w:rsidRDefault="007B2060">
          <w:pPr>
            <w:pStyle w:val="C586A6B36DDA4C83BF22F64145B0CC23"/>
          </w:pPr>
          <w:r w:rsidRPr="00824BA6">
            <w:rPr>
              <w:rStyle w:val="Platshllartext"/>
            </w:rPr>
            <w:t>Click here to enter text.</w:t>
          </w:r>
        </w:p>
      </w:docPartBody>
    </w:docPart>
    <w:docPart>
      <w:docPartPr>
        <w:name w:val="39DE515A07534D42801F45489C84378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DE24107-29B3-49C6-B90F-3BE4CE03C9F2}"/>
      </w:docPartPr>
      <w:docPartBody>
        <w:p w:rsidR="00247512" w:rsidRDefault="007B2060">
          <w:pPr>
            <w:pStyle w:val="39DE515A07534D42801F45489C84378A"/>
          </w:pPr>
          <w:r w:rsidRPr="00824BA6">
            <w:rPr>
              <w:rStyle w:val="Platshllartext"/>
            </w:rPr>
            <w:t>Click here to enter text.</w:t>
          </w:r>
        </w:p>
      </w:docPartBody>
    </w:docPart>
    <w:docPart>
      <w:docPartPr>
        <w:name w:val="160E0A9F1D154C1E8CA934173C14A8F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B2071EF-E01E-43F7-B600-0E6FF9E323FB}"/>
      </w:docPartPr>
      <w:docPartBody>
        <w:p w:rsidR="00247512" w:rsidRDefault="007B2060">
          <w:pPr>
            <w:pStyle w:val="160E0A9F1D154C1E8CA934173C14A8FC"/>
          </w:pPr>
          <w:r w:rsidRPr="00824BA6">
            <w:rPr>
              <w:rStyle w:val="Platshllartext"/>
            </w:rPr>
            <w:t>Click here to enter text.</w:t>
          </w:r>
        </w:p>
      </w:docPartBody>
    </w:docPart>
    <w:docPart>
      <w:docPartPr>
        <w:name w:val="9546B1EAEF674823BA79BD65587D407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C97D04E-DD7F-406B-8E85-A98D10085C03}"/>
      </w:docPartPr>
      <w:docPartBody>
        <w:p w:rsidR="00247512" w:rsidRDefault="007B2060">
          <w:pPr>
            <w:pStyle w:val="9546B1EAEF674823BA79BD65587D407D"/>
          </w:pPr>
          <w:r w:rsidRPr="00824BA6">
            <w:rPr>
              <w:rStyle w:val="Platshllartext"/>
            </w:rPr>
            <w:t>Click here to enter text.</w:t>
          </w:r>
        </w:p>
      </w:docPartBody>
    </w:docPart>
    <w:docPart>
      <w:docPartPr>
        <w:name w:val="6EA3238AE08347829F9DB1FED7665B6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379A75E-1CB9-4A4D-B30F-57FA463426EC}"/>
      </w:docPartPr>
      <w:docPartBody>
        <w:p w:rsidR="00247512" w:rsidRDefault="007B2060">
          <w:pPr>
            <w:pStyle w:val="6EA3238AE08347829F9DB1FED7665B6B"/>
          </w:pPr>
          <w:r w:rsidRPr="00824BA6">
            <w:rPr>
              <w:rStyle w:val="Platshllartext"/>
            </w:rPr>
            <w:t>Click here to enter text.</w:t>
          </w:r>
        </w:p>
      </w:docPartBody>
    </w:docPart>
    <w:docPart>
      <w:docPartPr>
        <w:name w:val="806DBE1BBA2F46E3B90C8D954B3A38C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D429B99-BD2F-4678-972F-41FE10652D2E}"/>
      </w:docPartPr>
      <w:docPartBody>
        <w:p w:rsidR="00247512" w:rsidRDefault="007B2060">
          <w:pPr>
            <w:pStyle w:val="806DBE1BBA2F46E3B90C8D954B3A38CC"/>
          </w:pPr>
          <w:r w:rsidRPr="00824BA6">
            <w:rPr>
              <w:rStyle w:val="Platshllartext"/>
            </w:rPr>
            <w:t>Click here to enter text.</w:t>
          </w:r>
        </w:p>
      </w:docPartBody>
    </w:docPart>
    <w:docPart>
      <w:docPartPr>
        <w:name w:val="5AEBC5485BB442DAB42A65BA1075A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3BD31D-C5BE-419A-8AB1-D29608BFCF70}"/>
      </w:docPartPr>
      <w:docPartBody>
        <w:p w:rsidR="00E5051B" w:rsidRDefault="00491501" w:rsidP="00491501">
          <w:pPr>
            <w:pStyle w:val="5AEBC5485BB442DAB42A65BA1075A495"/>
          </w:pPr>
          <w:r w:rsidRPr="00685F63">
            <w:rPr>
              <w:rStyle w:val="Platshllartext"/>
              <w:lang w:val="en-US"/>
            </w:rPr>
            <w:t>Click here to enter text.</w:t>
          </w:r>
        </w:p>
      </w:docPartBody>
    </w:docPart>
    <w:docPart>
      <w:docPartPr>
        <w:name w:val="7F2E102AA85244199AF09B827C2A2D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6238D-049F-43E1-8895-BF7B9D6C8C84}"/>
      </w:docPartPr>
      <w:docPartBody>
        <w:p w:rsidR="00E5051B" w:rsidRDefault="00491501" w:rsidP="00491501">
          <w:pPr>
            <w:pStyle w:val="7F2E102AA85244199AF09B827C2A2D08"/>
          </w:pPr>
          <w:r w:rsidRPr="00685F63">
            <w:rPr>
              <w:rStyle w:val="Platshllartext"/>
              <w:lang w:val="en-US"/>
            </w:rPr>
            <w:t>Click here to enter a date.</w:t>
          </w:r>
        </w:p>
      </w:docPartBody>
    </w:docPart>
    <w:docPart>
      <w:docPartPr>
        <w:name w:val="C29D745160D24745A69491C9A0B1B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6B8B66-E1DA-48EF-89EF-AAD58A725F0D}"/>
      </w:docPartPr>
      <w:docPartBody>
        <w:p w:rsidR="00E5051B" w:rsidRDefault="00491501" w:rsidP="00491501">
          <w:pPr>
            <w:pStyle w:val="C29D745160D24745A69491C9A0B1B920"/>
          </w:pPr>
          <w:r w:rsidRPr="00685F63">
            <w:rPr>
              <w:rStyle w:val="Platshllartext"/>
              <w:lang w:val="en-US"/>
            </w:rPr>
            <w:t>Click here to enter text.</w:t>
          </w:r>
        </w:p>
      </w:docPartBody>
    </w:docPart>
    <w:docPart>
      <w:docPartPr>
        <w:name w:val="B1DA4C2F80F04C5BA04864B8AFD4BF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E37248-AA6D-4150-A4EF-7E380819AB7B}"/>
      </w:docPartPr>
      <w:docPartBody>
        <w:p w:rsidR="00E5051B" w:rsidRDefault="00491501" w:rsidP="00491501">
          <w:pPr>
            <w:pStyle w:val="B1DA4C2F80F04C5BA04864B8AFD4BF28"/>
          </w:pPr>
          <w:r w:rsidRPr="00685F63">
            <w:rPr>
              <w:rStyle w:val="Platshllartext"/>
              <w:lang w:val="en-US"/>
            </w:rPr>
            <w:t>Click here to enter text.</w:t>
          </w:r>
        </w:p>
      </w:docPartBody>
    </w:docPart>
    <w:docPart>
      <w:docPartPr>
        <w:name w:val="C47DBD5718C04CA595000DE3050181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BD253-C47D-4162-8D8B-47DDCDDCE5C5}"/>
      </w:docPartPr>
      <w:docPartBody>
        <w:p w:rsidR="00E5051B" w:rsidRDefault="00491501" w:rsidP="00491501">
          <w:pPr>
            <w:pStyle w:val="C47DBD5718C04CA595000DE305018148"/>
          </w:pPr>
          <w:r w:rsidRPr="008D08E0">
            <w:rPr>
              <w:rStyle w:val="Platshllartext"/>
              <w:lang w:val="en-US"/>
            </w:rPr>
            <w:t>Click here to enter text.</w:t>
          </w:r>
        </w:p>
      </w:docPartBody>
    </w:docPart>
    <w:docPart>
      <w:docPartPr>
        <w:name w:val="814C242511B1469FAFFE5161090453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40C4F-175C-4EE1-81E7-C6B0E279753B}"/>
      </w:docPartPr>
      <w:docPartBody>
        <w:p w:rsidR="00E5051B" w:rsidRDefault="00491501" w:rsidP="00491501">
          <w:pPr>
            <w:pStyle w:val="814C242511B1469FAFFE51610904538D"/>
          </w:pPr>
          <w:r w:rsidRPr="008D08E0">
            <w:rPr>
              <w:rStyle w:val="Platshllartext"/>
              <w:lang w:val="en-US"/>
            </w:rPr>
            <w:t>Click here to enter a date.</w:t>
          </w:r>
        </w:p>
      </w:docPartBody>
    </w:docPart>
    <w:docPart>
      <w:docPartPr>
        <w:name w:val="6E3E273484284810B726E1BE6ED65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05A2FC-8229-4446-8833-537F9832D712}"/>
      </w:docPartPr>
      <w:docPartBody>
        <w:p w:rsidR="00E5051B" w:rsidRDefault="00491501" w:rsidP="00491501">
          <w:pPr>
            <w:pStyle w:val="6E3E273484284810B726E1BE6ED65214"/>
          </w:pPr>
          <w:r w:rsidRPr="008D08E0">
            <w:rPr>
              <w:rStyle w:val="Platshllartext"/>
              <w:lang w:val="en-US"/>
            </w:rPr>
            <w:t>Click here to enter text.</w:t>
          </w:r>
        </w:p>
      </w:docPartBody>
    </w:docPart>
    <w:docPart>
      <w:docPartPr>
        <w:name w:val="CCF5D8E43A98499D97096EEFE465B4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203DB8-5043-42C7-B636-ECB4233E72AC}"/>
      </w:docPartPr>
      <w:docPartBody>
        <w:p w:rsidR="00E5051B" w:rsidRDefault="00491501" w:rsidP="00491501">
          <w:pPr>
            <w:pStyle w:val="CCF5D8E43A98499D97096EEFE465B4DC"/>
          </w:pPr>
          <w:r w:rsidRPr="008D08E0">
            <w:rPr>
              <w:rStyle w:val="Platshllartext"/>
              <w:lang w:val="en-US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2060"/>
    <w:rsid w:val="0011530D"/>
    <w:rsid w:val="00194E32"/>
    <w:rsid w:val="00247512"/>
    <w:rsid w:val="002C17A5"/>
    <w:rsid w:val="002D310D"/>
    <w:rsid w:val="00491501"/>
    <w:rsid w:val="004D354E"/>
    <w:rsid w:val="00593DC2"/>
    <w:rsid w:val="00732839"/>
    <w:rsid w:val="007B2060"/>
    <w:rsid w:val="00881B35"/>
    <w:rsid w:val="008D4CB3"/>
    <w:rsid w:val="0097218D"/>
    <w:rsid w:val="00BF1969"/>
    <w:rsid w:val="00C20560"/>
    <w:rsid w:val="00C36AF6"/>
    <w:rsid w:val="00E5051B"/>
    <w:rsid w:val="00F341E8"/>
    <w:rsid w:val="00FE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491501"/>
    <w:rPr>
      <w:color w:val="808080"/>
    </w:rPr>
  </w:style>
  <w:style w:type="paragraph" w:customStyle="1" w:styleId="C586A6B36DDA4C83BF22F64145B0CC23">
    <w:name w:val="C586A6B36DDA4C83BF22F64145B0CC23"/>
  </w:style>
  <w:style w:type="paragraph" w:customStyle="1" w:styleId="39DE515A07534D42801F45489C84378A">
    <w:name w:val="39DE515A07534D42801F45489C84378A"/>
  </w:style>
  <w:style w:type="paragraph" w:customStyle="1" w:styleId="160E0A9F1D154C1E8CA934173C14A8FC">
    <w:name w:val="160E0A9F1D154C1E8CA934173C14A8FC"/>
  </w:style>
  <w:style w:type="paragraph" w:customStyle="1" w:styleId="9546B1EAEF674823BA79BD65587D407D">
    <w:name w:val="9546B1EAEF674823BA79BD65587D407D"/>
  </w:style>
  <w:style w:type="paragraph" w:customStyle="1" w:styleId="6EA3238AE08347829F9DB1FED7665B6B">
    <w:name w:val="6EA3238AE08347829F9DB1FED7665B6B"/>
  </w:style>
  <w:style w:type="paragraph" w:customStyle="1" w:styleId="806DBE1BBA2F46E3B90C8D954B3A38CC">
    <w:name w:val="806DBE1BBA2F46E3B90C8D954B3A38CC"/>
  </w:style>
  <w:style w:type="paragraph" w:customStyle="1" w:styleId="A38F9A1076A34D29B3F4EBDFD1C1D5481">
    <w:name w:val="A38F9A1076A34D29B3F4EBDFD1C1D5481"/>
    <w:rsid w:val="0049150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558D2B6AA314E19B7823D60C7D114051">
    <w:name w:val="C558D2B6AA314E19B7823D60C7D114051"/>
    <w:rsid w:val="00491501"/>
    <w:pPr>
      <w:keepNext/>
      <w:keepLines/>
      <w:spacing w:after="24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</w:rPr>
  </w:style>
  <w:style w:type="paragraph" w:customStyle="1" w:styleId="5AEBC5485BB442DAB42A65BA1075A495">
    <w:name w:val="5AEBC5485BB442DAB42A65BA1075A495"/>
    <w:rsid w:val="0049150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F2E102AA85244199AF09B827C2A2D08">
    <w:name w:val="7F2E102AA85244199AF09B827C2A2D08"/>
    <w:rsid w:val="0049150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29D745160D24745A69491C9A0B1B920">
    <w:name w:val="C29D745160D24745A69491C9A0B1B920"/>
    <w:rsid w:val="0049150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1DA4C2F80F04C5BA04864B8AFD4BF28">
    <w:name w:val="B1DA4C2F80F04C5BA04864B8AFD4BF28"/>
    <w:rsid w:val="0049150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47DBD5718C04CA595000DE305018148">
    <w:name w:val="C47DBD5718C04CA595000DE305018148"/>
    <w:rsid w:val="0049150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814C242511B1469FAFFE51610904538D">
    <w:name w:val="814C242511B1469FAFFE51610904538D"/>
    <w:rsid w:val="0049150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E3E273484284810B726E1BE6ED65214">
    <w:name w:val="6E3E273484284810B726E1BE6ED65214"/>
    <w:rsid w:val="0049150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CF5D8E43A98499D97096EEFE465B4DC">
    <w:name w:val="CCF5D8E43A98499D97096EEFE465B4DC"/>
    <w:rsid w:val="0049150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bs:GrowBusinessDocument xmlns:gbs="http://www.software-innovation.no/growBusinessDocument" gbs:officeVersion="2007" gbs:sourceId="{0(8)}" gbs:entity="Document" gbs:templateDesignerVersion="3.1 F">
  <gbs:ToCase.Name gbs:loadFromGrowBusiness="Always" gbs:saveInGrowBusiness="True" gbs:connected="true" gbs:recno="" gbs:entity="" gbs:datatype="string" gbs:key="10000" gbs:removeContentControl="0">RS-LED25-0344</gbs:ToCase.Name>
  <gbs:ToCase.Name gbs:loadFromGrowBusiness="Always" gbs:saveInGrowBusiness="True" gbs:connected="true" gbs:recno="" gbs:entity="" gbs:datatype="string" gbs:key="10001" gbs:removeContentControl="0">RS-LED25-0344</gbs:ToCase.Name>
  <gbs:Lists>
    <gbs:MultipleLines>
      <gbs:ToActivity gbs:name="ArendeGangList" gbs:loadFromGrowBusiness="OnEdit" gbs:saveInGrowBusiness="False" gbs:entity="Activity">
        <gbs:MultipleLineID gbs:metaName="ToActivity.Recno">
          <gbs:value gbs:id="1">801341</gbs:value>
          <gbs:value gbs:id="2">801341</gbs:value>
          <gbs:value gbs:id="3">801341</gbs:value>
        </gbs:MultipleLineID>
        <gbs:ToActivity.FromOthersToMe.ToBoard.Name>
          <gbs:value gbs:key="10002" gbs:id="1" gbs:loadFromGrowBusiness="OnProduce" gbs:saveInGrowBusiness="False" gbs:recno="" gbs:entity="" gbs:datatype="string">Regionstyrelsens arbetsutskott</gbs:value>
          <gbs:value gbs:key="100022" gbs:id="2" gbs:loadFromGrowBusiness="OnProduce" gbs:saveInGrowBusiness="False" gbs:recno="" gbs:entity="" gbs:datatype="string">Regionstyrelsen</gbs:value>
          <gbs:value gbs:key="100023" gbs:id="3" gbs:loadFromGrowBusiness="OnProduce" gbs:saveInGrowBusiness="False" gbs:recno="" gbs:entity="" gbs:datatype="string">Regionfullmäktige</gbs:value>
        </gbs:ToActivity.FromOthersToMe.ToBoard.Name>
        <gbs:ToActivity.FromOthersToMe.ToBoardMeeting.StartDate>
          <gbs:value gbs:key="10003" gbs:id="1" gbs:loadFromGrowBusiness="OnEdit" gbs:saveInGrowBusiness="False" gbs:recno="" gbs:entity="" gbs:datatype="date" gbs:removeContentControl="0">
          </gbs:value>
          <gbs:value gbs:key="10003" gbs:id="2" gbs:loadFromGrowBusiness="OnEdit" gbs:saveInGrowBusiness="False" gbs:recno="" gbs:entity="" gbs:datatype="date" gbs:removeContentControl="0">
          </gbs:value>
          <gbs:value gbs:key="10003" gbs:id="3" gbs:loadFromGrowBusiness="OnEdit" gbs:saveInGrowBusiness="False" gbs:recno="" gbs:entity="" gbs:datatype="date" gbs:removeContentControl="0">
          </gbs:value>
        </gbs:ToActivity.FromOthersToMe.ToBoardMeeting.StartDate>
      </gbs:ToActivity>
    </gbs:MultipleLines>
  </gbs:Lists>
  <gbs:DocumentNumber gbs:loadFromGrowBusiness="OnEdit" gbs:saveInGrowBusiness="False" gbs:connected="true" gbs:recno="" gbs:entity="" gbs:datatype="string" gbs:key="10004" gbs:removeContentControl="0">RS-LED25-0344-3</gbs:DocumentNumber>
  <gbs:DocumentDate gbs:loadFromGrowBusiness="OnProduce" gbs:saveInGrowBusiness="False" gbs:connected="true" gbs:recno="" gbs:entity="" gbs:datatype="date" gbs:key="10005">2025-09-08T00:00:00</gbs:DocumentDate>
  <gbs:OurRef.SearchName gbs:loadFromGrowBusiness="OnEdit" gbs:saveInGrowBusiness="False" gbs:connected="true" gbs:recno="" gbs:entity="" gbs:datatype="string" gbs:key="10006" gbs:removeContentControl="0">Maria Frykegård</gbs:OurRef.SearchName>
  <gbs:Title gbs:loadFromGrowBusiness="OnEdit" gbs:saveInGrowBusiness="False" gbs:connected="true" gbs:recno="" gbs:entity="" gbs:datatype="string" gbs:key="10007" gbs:removeContentControl="0">Motionssvar - Flextrafik i Region Sörmland</gbs:Title>
  <gbs:ToActivity.FromOthersToMe.ToBoard.ToEmployer.SearchName gbs:loadFromGrowBusiness="OnProduce" gbs:saveInGrowBusiness="False" gbs:connected="true" gbs:recno="" gbs:entity="" gbs:datatype="string" gbs:key="10008">Regionstyrelsen (2015-01-01 - 2025-12-31)</gbs:ToActivity.FromOthersToMe.ToBoard.ToEmployer.SearchName>
  <gbs:OurRef.DirectLine gbs:loadFromGrowBusiness="OnEdit" gbs:saveInGrowBusiness="False" gbs:connected="true" gbs:recno="" gbs:entity="" gbs:datatype="string" gbs:key="10009" gbs:removeContentControl="0">
  </gbs:OurRef.DirectLine>
  <gbs:OurRef.ToEmployer.SearchName gbs:loadFromGrowBusiness="OnEdit" gbs:saveInGrowBusiness="False" gbs:connected="true" gbs:recno="" gbs:entity="" gbs:datatype="string" gbs:key="10010" gbs:removeContentControl="0">Nämndsekretariat</gbs:OurRef.ToEmployer.SearchName>
  <gbs:OurRef.SearchName gbs:loadFromGrowBusiness="OnEdit" gbs:saveInGrowBusiness="False" gbs:connected="true" gbs:recno="" gbs:entity="" gbs:datatype="string" gbs:key="10011" gbs:removeContentControl="0">Maria Frykegård</gbs:OurRef.SearchName>
  <gbs:ToOrgUnit.SearchName gbs:loadFromGrowBusiness="OnEdit" gbs:saveInGrowBusiness="False" gbs:connected="true" gbs:recno="" gbs:entity="" gbs:datatype="string" gbs:key="10012" gbs:removeContentControl="0">Demokrati- och utvecklingsstaben</gbs:ToOrgUnit.SearchName>
  <gbs:DocumentDate gbs:loadFromGrowBusiness="OnEdit" gbs:saveInGrowBusiness="False" gbs:connected="true" gbs:recno="" gbs:entity="" gbs:datatype="date" gbs:key="10013" gbs:removeContentControl="0">2025-09-08T00:00:00</gbs:DocumentDate>
  <gbs:DocumentNumber gbs:loadFromGrowBusiness="OnEdit" gbs:saveInGrowBusiness="False" gbs:connected="true" gbs:recno="" gbs:entity="" gbs:datatype="string" gbs:key="10014" gbs:removeContentControl="0">RS-LED25-0344-3</gbs:DocumentNumber>
  <gbs:OurRef.SearchName gbs:loadFromGrowBusiness="OnEdit" gbs:saveInGrowBusiness="False" gbs:connected="true" gbs:recno="" gbs:entity="" gbs:datatype="string" gbs:key="10015" gbs:removeContentControl="0">Maria Frykegård</gbs:OurRef.SearchName>
  <gbs:ToOrgUnit.SearchName gbs:loadFromGrowBusiness="OnEdit" gbs:saveInGrowBusiness="False" gbs:connected="true" gbs:recno="" gbs:entity="" gbs:datatype="string" gbs:key="10016" gbs:removeContentControl="0">Demokrati- och utvecklingsstaben</gbs:ToOrgUnit.SearchName>
  <gbs:DocumentDate gbs:loadFromGrowBusiness="OnEdit" gbs:saveInGrowBusiness="False" gbs:connected="true" gbs:recno="" gbs:entity="" gbs:datatype="date" gbs:key="10017" gbs:removeContentControl="0">2025-09-08T00:00:00</gbs:DocumentDate>
  <gbs:DocumentNumber gbs:loadFromGrowBusiness="OnEdit" gbs:saveInGrowBusiness="False" gbs:connected="true" gbs:recno="" gbs:entity="" gbs:datatype="string" gbs:key="10018" gbs:removeContentControl="0">RS-LED25-0344-3</gbs:DocumentNumber>
  <gbs:DocumentDate gbs:loadFromGrowBusiness="OnProduce" gbs:saveInGrowBusiness="False" gbs:connected="true" gbs:recno="" gbs:entity="" gbs:datatype="date" gbs:key="10019">2025-09-08T00:00:00</gbs:DocumentDate>
</gbs:GrowBusinessDocument>
</file>

<file path=customXml/itemProps1.xml><?xml version="1.0" encoding="utf-8"?>
<ds:datastoreItem xmlns:ds="http://schemas.openxmlformats.org/officeDocument/2006/customXml" ds:itemID="{EB686B61-0A30-4B86-9933-DB739D41F05D}">
  <ds:schemaRefs>
    <ds:schemaRef ds:uri="http://www.software-innovation.no/growBusinessDocumen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MA_Sormland_Tjansteutlatande 2024-03-22</Template>
  <TotalTime>1</TotalTime>
  <Pages>1</Pages>
  <Words>170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Utkast till mall för tjänsteskrivelse</vt:lpstr>
      <vt:lpstr>Utkast till mall för tjänsteskrivelse</vt:lpstr>
    </vt:vector>
  </TitlesOfParts>
  <Company>Landstinget Sörmland D-Data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Utkast till mall för tjänsteskrivelse</dc:title>
  <dc:creator>Maria Frykegård</dc:creator>
  <cp:lastModifiedBy>Maria Frykegård</cp:lastModifiedBy>
  <cp:revision>2</cp:revision>
  <cp:lastPrinted>2009-12-07T07:26:00Z</cp:lastPrinted>
  <dcterms:created xsi:type="dcterms:W3CDTF">2024-03-22T07:32:00Z</dcterms:created>
  <dcterms:modified xsi:type="dcterms:W3CDTF">2024-03-22T07:32:00Z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name="docId" fmtid="{D5CDD505-2E9C-101B-9397-08002B2CF9AE}" pid="2">
    <vt:lpwstr>801341</vt:lpwstr>
  </property>
  <property name="verId" fmtid="{D5CDD505-2E9C-101B-9397-08002B2CF9AE}" pid="3">
    <vt:lpwstr>807747</vt:lpwstr>
  </property>
  <property name="templateId" fmtid="{D5CDD505-2E9C-101B-9397-08002B2CF9AE}" pid="4">
    <vt:lpwstr>100011</vt:lpwstr>
  </property>
  <property name="fileId" fmtid="{D5CDD505-2E9C-101B-9397-08002B2CF9AE}" pid="5">
    <vt:lpwstr>1043419</vt:lpwstr>
  </property>
  <property name="filePath" fmtid="{D5CDD505-2E9C-101B-9397-08002B2CF9AE}" pid="6">
    <vt:lpwstr>
    </vt:lpwstr>
  </property>
  <property name="templateFilePath" fmtid="{D5CDD505-2E9C-101B-9397-08002B2CF9AE}" pid="7">
    <vt:lpwstr>c:\windows\system32\inetsrv\ma_sormland__tjansteutlatande.dotx</vt:lpwstr>
  </property>
  <property name="filePathOneNote" fmtid="{D5CDD505-2E9C-101B-9397-08002B2CF9AE}" pid="8">
    <vt:lpwstr>
    </vt:lpwstr>
  </property>
  <property name="fileName" fmtid="{D5CDD505-2E9C-101B-9397-08002B2CF9AE}" pid="9">
    <vt:lpwstr>RS-LED25-0344-3 Tjänsteutlåtande - Motionssvar - Flextrafik i Region Sörmland 1043419_1_0.docx</vt:lpwstr>
  </property>
  <property name="comment" fmtid="{D5CDD505-2E9C-101B-9397-08002B2CF9AE}" pid="10">
    <vt:lpwstr>Motionssvar - Flextrafik i Region Sörmland</vt:lpwstr>
  </property>
  <property name="sourceId" fmtid="{D5CDD505-2E9C-101B-9397-08002B2CF9AE}" pid="11">
    <vt:lpwstr>{0(8)}</vt:lpwstr>
  </property>
  <property name="module" fmtid="{D5CDD505-2E9C-101B-9397-08002B2CF9AE}" pid="12">
    <vt:lpwstr>{0(9)}</vt:lpwstr>
  </property>
  <property name="customParams" fmtid="{D5CDD505-2E9C-101B-9397-08002B2CF9AE}" pid="13">
    <vt:lpwstr>
    </vt:lpwstr>
  </property>
  <property name="createdBy" fmtid="{D5CDD505-2E9C-101B-9397-08002B2CF9AE}" pid="14">
    <vt:lpwstr>Maria Frykegård</vt:lpwstr>
  </property>
  <property name="modifiedBy" fmtid="{D5CDD505-2E9C-101B-9397-08002B2CF9AE}" pid="15">
    <vt:lpwstr>Maria Frykegård</vt:lpwstr>
  </property>
  <property name="serverName" fmtid="{D5CDD505-2E9C-101B-9397-08002B2CF9AE}" pid="16">
    <vt:lpwstr>public360.dd.dll.se</vt:lpwstr>
  </property>
  <property name="server" fmtid="{D5CDD505-2E9C-101B-9397-08002B2CF9AE}" pid="17">
    <vt:lpwstr>public360.dd.dll.se</vt:lpwstr>
  </property>
  <property name="protocol" fmtid="{D5CDD505-2E9C-101B-9397-08002B2CF9AE}" pid="18">
    <vt:lpwstr>off</vt:lpwstr>
  </property>
  <property name="site" fmtid="{D5CDD505-2E9C-101B-9397-08002B2CF9AE}" pid="19">
    <vt:lpwstr>/locator.aspx</vt:lpwstr>
  </property>
  <property name="externalUser" fmtid="{D5CDD505-2E9C-101B-9397-08002B2CF9AE}" pid="20">
    <vt:lpwstr>
    </vt:lpwstr>
  </property>
  <property name="option" fmtid="{D5CDD505-2E9C-101B-9397-08002B2CF9AE}" pid="21">
    <vt:lpwstr>true</vt:lpwstr>
  </property>
  <property name="currentVerId" fmtid="{D5CDD505-2E9C-101B-9397-08002B2CF9AE}" pid="22">
    <vt:lpwstr>807747</vt:lpwstr>
  </property>
  <property name="Operation" fmtid="{D5CDD505-2E9C-101B-9397-08002B2CF9AE}" pid="23">
    <vt:lpwstr>ProduceFile</vt:lpwstr>
  </property>
</Properties>
</file>